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40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4366"/>
        <w:gridCol w:w="2497"/>
      </w:tblGrid>
      <w:tr w:rsidR="000172E5" w:rsidRPr="00D44E8D" w14:paraId="46699CAF" w14:textId="77777777" w:rsidTr="00131B88">
        <w:tc>
          <w:tcPr>
            <w:tcW w:w="5000" w:type="pct"/>
            <w:gridSpan w:val="3"/>
            <w:shd w:val="clear" w:color="auto" w:fill="003864"/>
            <w:vAlign w:val="bottom"/>
          </w:tcPr>
          <w:p w14:paraId="0764F076" w14:textId="77777777" w:rsidR="000172E5" w:rsidRPr="00D44E8D" w:rsidRDefault="00434A6A" w:rsidP="00131B88">
            <w:pPr>
              <w:pStyle w:val="Heading1"/>
              <w:outlineLvl w:val="0"/>
              <w:rPr>
                <w:rFonts w:ascii="DINPro-Regular" w:hAnsi="DINPro-Regular"/>
              </w:rPr>
            </w:pPr>
            <w:r w:rsidRPr="00D44E8D">
              <w:rPr>
                <w:rFonts w:ascii="DINPro-Regular" w:hAnsi="DINPro-Regular"/>
              </w:rPr>
              <w:t>Please confirm that your</w:t>
            </w:r>
            <w:r w:rsidRPr="00D44E8D">
              <w:rPr>
                <w:rFonts w:ascii="DINPro-Regular" w:hAnsi="DINPro-Regular"/>
                <w:lang w:val="en-GB"/>
              </w:rPr>
              <w:t xml:space="preserve"> organisation</w:t>
            </w:r>
            <w:r w:rsidRPr="00D44E8D">
              <w:rPr>
                <w:rFonts w:ascii="DINPro-Regular" w:hAnsi="DINPro-Regular"/>
              </w:rPr>
              <w:t xml:space="preserve"> meets the following requirements:</w:t>
            </w:r>
          </w:p>
        </w:tc>
      </w:tr>
      <w:tr w:rsidR="000172E5" w:rsidRPr="00D44E8D" w14:paraId="363D134D" w14:textId="77777777" w:rsidTr="00131B88">
        <w:tc>
          <w:tcPr>
            <w:tcW w:w="1334" w:type="pct"/>
            <w:vAlign w:val="bottom"/>
          </w:tcPr>
          <w:sdt>
            <w:sdtPr>
              <w:rPr>
                <w:rFonts w:ascii="DINPro-Regular" w:hAnsi="DINPro-Regular"/>
              </w:rPr>
              <w:id w:val="-2032639210"/>
              <w14:checkbox>
                <w14:checked w14:val="0"/>
                <w14:checkedState w14:val="2612" w14:font="MS Gothic"/>
                <w14:uncheckedState w14:val="2610" w14:font="MS Gothic"/>
              </w14:checkbox>
            </w:sdtPr>
            <w:sdtEndPr/>
            <w:sdtContent>
              <w:p w14:paraId="5CACB9CB"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696080E0" w14:textId="77777777" w:rsidR="000172E5" w:rsidRPr="00D44E8D" w:rsidRDefault="00C9391B" w:rsidP="00131B88">
            <w:pPr>
              <w:rPr>
                <w:rFonts w:ascii="DINPro-Regular" w:hAnsi="DINPro-Regular"/>
              </w:rPr>
            </w:pPr>
            <w:r w:rsidRPr="00D44E8D">
              <w:rPr>
                <w:rFonts w:ascii="DINPro-Regular" w:hAnsi="DINPro-Regular"/>
              </w:rPr>
              <w:t>Young Ealing Foundation Member</w:t>
            </w:r>
          </w:p>
        </w:tc>
      </w:tr>
      <w:tr w:rsidR="000172E5" w:rsidRPr="00D44E8D" w14:paraId="53F16827" w14:textId="77777777" w:rsidTr="00131B88">
        <w:tc>
          <w:tcPr>
            <w:tcW w:w="1334" w:type="pct"/>
            <w:vAlign w:val="bottom"/>
          </w:tcPr>
          <w:sdt>
            <w:sdtPr>
              <w:rPr>
                <w:rFonts w:ascii="DINPro-Regular" w:hAnsi="DINPro-Regular"/>
              </w:rPr>
              <w:id w:val="62686352"/>
              <w14:checkbox>
                <w14:checked w14:val="0"/>
                <w14:checkedState w14:val="2612" w14:font="MS Gothic"/>
                <w14:uncheckedState w14:val="2610" w14:font="MS Gothic"/>
              </w14:checkbox>
            </w:sdtPr>
            <w:sdtEndPr/>
            <w:sdtContent>
              <w:p w14:paraId="601A4976"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6B81218F" w14:textId="77777777" w:rsidR="000172E5" w:rsidRPr="00D44E8D" w:rsidRDefault="00C9391B" w:rsidP="00131B88">
            <w:pPr>
              <w:rPr>
                <w:rFonts w:ascii="DINPro-Regular" w:hAnsi="DINPro-Regular"/>
              </w:rPr>
            </w:pPr>
            <w:r w:rsidRPr="00D44E8D">
              <w:rPr>
                <w:rFonts w:ascii="DINPro-Regular" w:hAnsi="DINPro-Regular"/>
              </w:rPr>
              <w:t>Annual income under £250,000</w:t>
            </w:r>
          </w:p>
        </w:tc>
      </w:tr>
      <w:tr w:rsidR="00C9391B" w:rsidRPr="00D44E8D" w14:paraId="2519AD4B" w14:textId="77777777" w:rsidTr="00131B88">
        <w:tc>
          <w:tcPr>
            <w:tcW w:w="1334" w:type="pct"/>
            <w:vAlign w:val="bottom"/>
          </w:tcPr>
          <w:sdt>
            <w:sdtPr>
              <w:rPr>
                <w:rFonts w:ascii="DINPro-Regular" w:hAnsi="DINPro-Regular"/>
              </w:rPr>
              <w:id w:val="1536229268"/>
              <w14:checkbox>
                <w14:checked w14:val="0"/>
                <w14:checkedState w14:val="2612" w14:font="MS Gothic"/>
                <w14:uncheckedState w14:val="2610" w14:font="MS Gothic"/>
              </w14:checkbox>
            </w:sdtPr>
            <w:sdtEndPr/>
            <w:sdtContent>
              <w:p w14:paraId="6F358E16" w14:textId="6E3E2F82" w:rsidR="00C9391B" w:rsidRPr="00D44E8D" w:rsidRDefault="003A1E0C"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7498CDBC" w14:textId="77777777" w:rsidR="00C9391B" w:rsidRPr="00D44E8D" w:rsidRDefault="00C9391B" w:rsidP="00131B88">
            <w:pPr>
              <w:rPr>
                <w:rFonts w:ascii="DINPro-Regular" w:hAnsi="DINPro-Regular"/>
              </w:rPr>
            </w:pPr>
            <w:r w:rsidRPr="00D44E8D">
              <w:rPr>
                <w:rFonts w:ascii="DINPro-Regular" w:hAnsi="DINPro-Regular"/>
              </w:rPr>
              <w:t>Two unrelated signatories</w:t>
            </w:r>
          </w:p>
        </w:tc>
      </w:tr>
      <w:tr w:rsidR="000172E5" w:rsidRPr="00D44E8D" w14:paraId="46C07614" w14:textId="77777777" w:rsidTr="00131B88">
        <w:tc>
          <w:tcPr>
            <w:tcW w:w="1334" w:type="pct"/>
            <w:vAlign w:val="bottom"/>
          </w:tcPr>
          <w:sdt>
            <w:sdtPr>
              <w:rPr>
                <w:rFonts w:ascii="DINPro-Regular" w:hAnsi="DINPro-Regular"/>
              </w:rPr>
              <w:id w:val="1047184467"/>
              <w14:checkbox>
                <w14:checked w14:val="0"/>
                <w14:checkedState w14:val="2612" w14:font="MS Gothic"/>
                <w14:uncheckedState w14:val="2610" w14:font="MS Gothic"/>
              </w14:checkbox>
            </w:sdtPr>
            <w:sdtEndPr/>
            <w:sdtContent>
              <w:p w14:paraId="6519E3CC"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2D44E2E0" w14:textId="77777777" w:rsidR="000172E5" w:rsidRPr="00D44E8D" w:rsidRDefault="00C9391B" w:rsidP="00131B88">
            <w:pPr>
              <w:rPr>
                <w:rFonts w:ascii="DINPro-Regular" w:hAnsi="DINPro-Regular"/>
              </w:rPr>
            </w:pPr>
            <w:r w:rsidRPr="00D44E8D">
              <w:rPr>
                <w:rFonts w:ascii="DINPro-Regular" w:hAnsi="DINPro-Regular"/>
              </w:rPr>
              <w:t xml:space="preserve">You have a </w:t>
            </w:r>
            <w:proofErr w:type="gramStart"/>
            <w:r w:rsidRPr="00D44E8D">
              <w:rPr>
                <w:rFonts w:ascii="DINPro-Regular" w:hAnsi="DINPro-Regular"/>
              </w:rPr>
              <w:t>Constitution</w:t>
            </w:r>
            <w:proofErr w:type="gramEnd"/>
          </w:p>
        </w:tc>
      </w:tr>
      <w:tr w:rsidR="000172E5" w:rsidRPr="00D44E8D" w14:paraId="78D03224" w14:textId="77777777" w:rsidTr="00131B88">
        <w:trPr>
          <w:trHeight w:val="54"/>
        </w:trPr>
        <w:tc>
          <w:tcPr>
            <w:tcW w:w="5000" w:type="pct"/>
            <w:gridSpan w:val="3"/>
            <w:shd w:val="clear" w:color="auto" w:fill="auto"/>
            <w:vAlign w:val="bottom"/>
          </w:tcPr>
          <w:p w14:paraId="607EBAC6" w14:textId="0533A835" w:rsidR="000172E5" w:rsidRPr="00D44E8D" w:rsidRDefault="000172E5" w:rsidP="00131B88">
            <w:pPr>
              <w:rPr>
                <w:rFonts w:ascii="DINPro-Regular" w:hAnsi="DINPro-Regular"/>
                <w:b/>
                <w:sz w:val="8"/>
              </w:rPr>
            </w:pPr>
          </w:p>
        </w:tc>
      </w:tr>
      <w:tr w:rsidR="000172E5" w:rsidRPr="00D44E8D" w14:paraId="08904137" w14:textId="77777777" w:rsidTr="00131B88">
        <w:tc>
          <w:tcPr>
            <w:tcW w:w="5000" w:type="pct"/>
            <w:gridSpan w:val="3"/>
            <w:shd w:val="clear" w:color="auto" w:fill="003864"/>
            <w:vAlign w:val="bottom"/>
          </w:tcPr>
          <w:p w14:paraId="662084B7" w14:textId="2716B109" w:rsidR="000172E5" w:rsidRPr="00D44E8D" w:rsidRDefault="00C9391B" w:rsidP="00131B88">
            <w:pPr>
              <w:pStyle w:val="Heading1"/>
              <w:outlineLvl w:val="0"/>
              <w:rPr>
                <w:rFonts w:ascii="DINPro-Regular" w:hAnsi="DINPro-Regular"/>
              </w:rPr>
            </w:pPr>
            <w:r w:rsidRPr="00D44E8D">
              <w:rPr>
                <w:rFonts w:ascii="DINPro-Regular" w:hAnsi="DINPro-Regular"/>
              </w:rPr>
              <w:t>Do you get John Lyon’s Charity</w:t>
            </w:r>
            <w:r w:rsidR="005778A2" w:rsidRPr="00D44E8D">
              <w:rPr>
                <w:rFonts w:ascii="DINPro-Regular" w:hAnsi="DINPro-Regular"/>
              </w:rPr>
              <w:t xml:space="preserve"> funding</w:t>
            </w:r>
            <w:r w:rsidR="00EE666C" w:rsidRPr="00D44E8D">
              <w:rPr>
                <w:rFonts w:ascii="DINPro-Regular" w:hAnsi="DINPro-Regular"/>
              </w:rPr>
              <w:t>?</w:t>
            </w:r>
            <w:r w:rsidR="00972771" w:rsidRPr="00D44E8D">
              <w:rPr>
                <w:rFonts w:ascii="DINPro-Regular" w:hAnsi="DINPro-Regular"/>
              </w:rPr>
              <w:t xml:space="preserve"> </w:t>
            </w:r>
            <w:sdt>
              <w:sdtPr>
                <w:rPr>
                  <w:rFonts w:ascii="DINPro-Regular" w:hAnsi="DINPro-Regular"/>
                </w:rPr>
                <w:id w:val="-799154519"/>
                <w:placeholder>
                  <w:docPart w:val="AA64D526831C416C9E825520C7BED8D8"/>
                </w:placeholder>
                <w:showingPlcHdr/>
                <w15:color w:val="000000"/>
                <w:dropDownList>
                  <w:listItem w:value="Choose option that applies"/>
                  <w:listItem w:displayText="No JLC Funding" w:value="No JLC Funding"/>
                  <w:listItem w:displayText="JLC Funding in the past" w:value="JLC Funding in the past"/>
                  <w:listItem w:displayText="Current JLC large grant" w:value="Current JLC large grant"/>
                  <w:listItem w:displayText="Current JLC small grant" w:value="Current JLC small grant"/>
                </w:dropDownList>
              </w:sdtPr>
              <w:sdtEndPr/>
              <w:sdtContent>
                <w:r w:rsidR="003A1E0C" w:rsidRPr="00D44E8D">
                  <w:rPr>
                    <w:rFonts w:ascii="DINPro-Regular" w:hAnsi="DINPro-Regular"/>
                    <w:i/>
                    <w:color w:val="FF0000"/>
                    <w:shd w:val="clear" w:color="auto" w:fill="FFFF00"/>
                  </w:rPr>
                  <w:t>Choose option that applies</w:t>
                </w:r>
              </w:sdtContent>
            </w:sdt>
          </w:p>
        </w:tc>
      </w:tr>
      <w:tr w:rsidR="005778A2" w:rsidRPr="00D44E8D" w14:paraId="4F258070" w14:textId="77777777" w:rsidTr="00131B88">
        <w:trPr>
          <w:gridAfter w:val="1"/>
          <w:wAfter w:w="1334" w:type="pct"/>
          <w:trHeight w:val="211"/>
        </w:trPr>
        <w:tc>
          <w:tcPr>
            <w:tcW w:w="3666" w:type="pct"/>
            <w:gridSpan w:val="2"/>
            <w:vAlign w:val="bottom"/>
          </w:tcPr>
          <w:p w14:paraId="08E4DE01" w14:textId="23528442" w:rsidR="003A1E0C" w:rsidRPr="00D44E8D" w:rsidRDefault="003A1E0C" w:rsidP="00131B88">
            <w:pPr>
              <w:rPr>
                <w:rFonts w:ascii="DINPro-Regular" w:hAnsi="DINPro-Regular"/>
              </w:rPr>
            </w:pPr>
          </w:p>
        </w:tc>
      </w:tr>
      <w:tr w:rsidR="003A1E0C" w:rsidRPr="00D44E8D" w14:paraId="21F612B7" w14:textId="77777777" w:rsidTr="00131B88">
        <w:tc>
          <w:tcPr>
            <w:tcW w:w="5000" w:type="pct"/>
            <w:gridSpan w:val="3"/>
            <w:shd w:val="clear" w:color="auto" w:fill="003864"/>
            <w:vAlign w:val="bottom"/>
          </w:tcPr>
          <w:p w14:paraId="4E760DA3" w14:textId="571E0369" w:rsidR="003A1E0C" w:rsidRPr="00D44E8D" w:rsidRDefault="003A1E0C" w:rsidP="00131B88">
            <w:pPr>
              <w:pStyle w:val="Heading1"/>
              <w:outlineLvl w:val="0"/>
              <w:rPr>
                <w:rFonts w:ascii="DINPro-Regular" w:hAnsi="DINPro-Regular"/>
              </w:rPr>
            </w:pPr>
            <w:r w:rsidRPr="00D44E8D">
              <w:rPr>
                <w:rFonts w:ascii="DINPro-Regular" w:hAnsi="DINPro-Regular"/>
              </w:rPr>
              <w:t>Which applies to your</w:t>
            </w:r>
            <w:r w:rsidRPr="00D44E8D">
              <w:rPr>
                <w:rFonts w:ascii="DINPro-Regular" w:hAnsi="DINPro-Regular"/>
                <w:lang w:val="en-GB"/>
              </w:rPr>
              <w:t xml:space="preserve"> organisation</w:t>
            </w:r>
            <w:r w:rsidRPr="00D44E8D">
              <w:rPr>
                <w:rFonts w:ascii="DINPro-Regular" w:hAnsi="DINPro-Regular"/>
              </w:rPr>
              <w:t xml:space="preserve">? </w:t>
            </w:r>
            <w:sdt>
              <w:sdtPr>
                <w:rPr>
                  <w:rFonts w:ascii="DINPro-Regular" w:hAnsi="DINPro-Regular"/>
                </w:rPr>
                <w:id w:val="434485424"/>
                <w:placeholder>
                  <w:docPart w:val="0768DFAA9410472DBD2F113E9201DF37"/>
                </w:placeholder>
                <w:showingPlcHdr/>
                <w15:color w:val="000000"/>
                <w:dropDownList>
                  <w:listItem w:value="Choose option that applies"/>
                  <w:listItem w:displayText="Track record of working in Ealing" w:value="Track record of working in Ealing"/>
                  <w:listItem w:displayText="New and want to expand" w:value="New and want to expand"/>
                </w:dropDownList>
              </w:sdtPr>
              <w:sdtEndPr/>
              <w:sdtContent>
                <w:r w:rsidRPr="00D44E8D">
                  <w:rPr>
                    <w:rFonts w:ascii="DINPro-Regular" w:hAnsi="DINPro-Regular"/>
                    <w:i/>
                    <w:color w:val="FF0000"/>
                    <w:shd w:val="clear" w:color="auto" w:fill="FFFF00"/>
                  </w:rPr>
                  <w:t>Choose option that applies</w:t>
                </w:r>
              </w:sdtContent>
            </w:sdt>
          </w:p>
        </w:tc>
      </w:tr>
      <w:tr w:rsidR="003A1E0C" w:rsidRPr="00D44E8D" w14:paraId="1AE637AE" w14:textId="77777777" w:rsidTr="00131B88">
        <w:trPr>
          <w:gridAfter w:val="1"/>
          <w:wAfter w:w="1334" w:type="pct"/>
          <w:trHeight w:val="211"/>
        </w:trPr>
        <w:tc>
          <w:tcPr>
            <w:tcW w:w="3666" w:type="pct"/>
            <w:gridSpan w:val="2"/>
            <w:vAlign w:val="bottom"/>
          </w:tcPr>
          <w:p w14:paraId="7D615AD2" w14:textId="77777777" w:rsidR="003A1E0C" w:rsidRPr="00D44E8D" w:rsidRDefault="003A1E0C" w:rsidP="00131B88">
            <w:pPr>
              <w:rPr>
                <w:rFonts w:ascii="DINPro-Regular" w:hAnsi="DINPro-Regular"/>
              </w:rPr>
            </w:pPr>
          </w:p>
        </w:tc>
      </w:tr>
      <w:tr w:rsidR="004E6300" w:rsidRPr="00D44E8D" w14:paraId="4DCEBBFB" w14:textId="77777777" w:rsidTr="00131B88">
        <w:tc>
          <w:tcPr>
            <w:tcW w:w="5000" w:type="pct"/>
            <w:gridSpan w:val="3"/>
            <w:shd w:val="clear" w:color="auto" w:fill="003864"/>
            <w:vAlign w:val="bottom"/>
          </w:tcPr>
          <w:p w14:paraId="030ABBAE" w14:textId="58B57995" w:rsidR="004E6300" w:rsidRPr="00D44E8D" w:rsidRDefault="003A1E0C" w:rsidP="00131B88">
            <w:pPr>
              <w:pStyle w:val="Heading1"/>
              <w:outlineLvl w:val="0"/>
              <w:rPr>
                <w:rFonts w:ascii="DINPro-Regular" w:hAnsi="DINPro-Regular"/>
              </w:rPr>
            </w:pPr>
            <w:r w:rsidRPr="00D44E8D">
              <w:rPr>
                <w:rFonts w:ascii="DINPro-Regular" w:hAnsi="DINPro-Regular"/>
              </w:rPr>
              <w:t>W</w:t>
            </w:r>
            <w:r w:rsidR="005778A2" w:rsidRPr="00D44E8D">
              <w:rPr>
                <w:rFonts w:ascii="DINPro-Regular" w:hAnsi="DINPro-Regular"/>
              </w:rPr>
              <w:t xml:space="preserve">hich </w:t>
            </w:r>
            <w:r w:rsidR="005778A2" w:rsidRPr="00D44E8D">
              <w:rPr>
                <w:rFonts w:ascii="DINPro-Regular" w:hAnsi="DINPro-Regular"/>
                <w:i/>
                <w:u w:val="single"/>
              </w:rPr>
              <w:t>Priorities</w:t>
            </w:r>
            <w:r w:rsidR="005778A2" w:rsidRPr="00D44E8D">
              <w:rPr>
                <w:rFonts w:ascii="DINPro-Regular" w:hAnsi="DINPro-Regular"/>
              </w:rPr>
              <w:t xml:space="preserve"> for funding does your project f</w:t>
            </w:r>
            <w:r w:rsidR="00A017EA" w:rsidRPr="00D44E8D">
              <w:rPr>
                <w:rFonts w:ascii="DINPro-Regular" w:hAnsi="DINPro-Regular"/>
              </w:rPr>
              <w:t>all into (check all that apply</w:t>
            </w:r>
            <w:r w:rsidR="005778A2" w:rsidRPr="00D44E8D">
              <w:rPr>
                <w:rFonts w:ascii="DINPro-Regular" w:hAnsi="DINPro-Regular"/>
              </w:rPr>
              <w:t>)</w:t>
            </w:r>
            <w:r w:rsidR="00EE666C" w:rsidRPr="00D44E8D">
              <w:rPr>
                <w:rFonts w:ascii="DINPro-Regular" w:hAnsi="DINPro-Regular"/>
              </w:rPr>
              <w:t>?</w:t>
            </w:r>
          </w:p>
        </w:tc>
      </w:tr>
      <w:tr w:rsidR="004E6300" w:rsidRPr="00D44E8D" w14:paraId="71B5115D" w14:textId="77777777" w:rsidTr="00131B88">
        <w:tc>
          <w:tcPr>
            <w:tcW w:w="1334" w:type="pct"/>
            <w:vAlign w:val="bottom"/>
          </w:tcPr>
          <w:sdt>
            <w:sdtPr>
              <w:rPr>
                <w:rFonts w:ascii="DINPro-Regular" w:hAnsi="DINPro-Regular"/>
              </w:rPr>
              <w:id w:val="-1670406185"/>
              <w14:checkbox>
                <w14:checked w14:val="0"/>
                <w14:checkedState w14:val="2612" w14:font="MS Gothic"/>
                <w14:uncheckedState w14:val="2610" w14:font="MS Gothic"/>
              </w14:checkbox>
            </w:sdtPr>
            <w:sdtEndPr/>
            <w:sdtContent>
              <w:p w14:paraId="0F0E67C0"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36AEF9E2" w14:textId="12495760" w:rsidR="004E6300" w:rsidRPr="00D44E8D" w:rsidRDefault="005778A2" w:rsidP="00131B88">
            <w:pPr>
              <w:rPr>
                <w:rFonts w:ascii="DINPro-Regular" w:hAnsi="DINPro-Regular"/>
              </w:rPr>
            </w:pPr>
            <w:r w:rsidRPr="00D44E8D">
              <w:rPr>
                <w:rFonts w:ascii="DINPro-Regular" w:hAnsi="DINPro-Regular"/>
              </w:rPr>
              <w:t>Digital Exclusion</w:t>
            </w:r>
          </w:p>
        </w:tc>
      </w:tr>
      <w:tr w:rsidR="004E6300" w:rsidRPr="00D44E8D" w14:paraId="32C8D96E" w14:textId="77777777" w:rsidTr="00131B88">
        <w:tc>
          <w:tcPr>
            <w:tcW w:w="1334" w:type="pct"/>
            <w:vAlign w:val="bottom"/>
          </w:tcPr>
          <w:sdt>
            <w:sdtPr>
              <w:rPr>
                <w:rFonts w:ascii="DINPro-Regular" w:hAnsi="DINPro-Regular"/>
              </w:rPr>
              <w:id w:val="1242673314"/>
              <w14:checkbox>
                <w14:checked w14:val="0"/>
                <w14:checkedState w14:val="2612" w14:font="MS Gothic"/>
                <w14:uncheckedState w14:val="2610" w14:font="MS Gothic"/>
              </w14:checkbox>
            </w:sdtPr>
            <w:sdtEndPr/>
            <w:sdtContent>
              <w:p w14:paraId="4A681AD0"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16D98B7C" w14:textId="40AE9873" w:rsidR="004E6300" w:rsidRPr="00D44E8D" w:rsidRDefault="005778A2" w:rsidP="00131B88">
            <w:pPr>
              <w:rPr>
                <w:rFonts w:ascii="DINPro-Regular" w:hAnsi="DINPro-Regular"/>
              </w:rPr>
            </w:pPr>
            <w:r w:rsidRPr="00D44E8D">
              <w:rPr>
                <w:rFonts w:ascii="DINPro-Regular" w:hAnsi="DINPro-Regular"/>
              </w:rPr>
              <w:t>Attainment Gap</w:t>
            </w:r>
          </w:p>
        </w:tc>
      </w:tr>
      <w:tr w:rsidR="004E6300" w:rsidRPr="00D44E8D" w14:paraId="7FAAB1AD" w14:textId="77777777" w:rsidTr="00131B88">
        <w:tc>
          <w:tcPr>
            <w:tcW w:w="1334" w:type="pct"/>
            <w:vAlign w:val="bottom"/>
          </w:tcPr>
          <w:sdt>
            <w:sdtPr>
              <w:rPr>
                <w:rFonts w:ascii="DINPro-Regular" w:hAnsi="DINPro-Regular"/>
              </w:rPr>
              <w:id w:val="-1864899068"/>
              <w14:checkbox>
                <w14:checked w14:val="0"/>
                <w14:checkedState w14:val="2612" w14:font="MS Gothic"/>
                <w14:uncheckedState w14:val="2610" w14:font="MS Gothic"/>
              </w14:checkbox>
            </w:sdtPr>
            <w:sdtEndPr/>
            <w:sdtContent>
              <w:p w14:paraId="5E4A3271"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5F7DFEF4" w14:textId="2C5AE7E8" w:rsidR="004E6300" w:rsidRPr="00D44E8D" w:rsidRDefault="005778A2" w:rsidP="00131B88">
            <w:pPr>
              <w:rPr>
                <w:rFonts w:ascii="DINPro-Regular" w:hAnsi="DINPro-Regular"/>
              </w:rPr>
            </w:pPr>
            <w:r w:rsidRPr="00D44E8D">
              <w:rPr>
                <w:rFonts w:ascii="DINPro-Regular" w:hAnsi="DINPro-Regular"/>
              </w:rPr>
              <w:t>Youth Crime &amp; Safety</w:t>
            </w:r>
          </w:p>
        </w:tc>
      </w:tr>
      <w:tr w:rsidR="004E6300" w:rsidRPr="00D44E8D" w14:paraId="232A29CE" w14:textId="77777777" w:rsidTr="00131B88">
        <w:tc>
          <w:tcPr>
            <w:tcW w:w="1334" w:type="pct"/>
            <w:vAlign w:val="bottom"/>
          </w:tcPr>
          <w:sdt>
            <w:sdtPr>
              <w:rPr>
                <w:rFonts w:ascii="DINPro-Regular" w:hAnsi="DINPro-Regular"/>
              </w:rPr>
              <w:id w:val="-1621292216"/>
              <w14:checkbox>
                <w14:checked w14:val="0"/>
                <w14:checkedState w14:val="2612" w14:font="MS Gothic"/>
                <w14:uncheckedState w14:val="2610" w14:font="MS Gothic"/>
              </w14:checkbox>
            </w:sdtPr>
            <w:sdtEndPr/>
            <w:sdtContent>
              <w:p w14:paraId="526F2E49" w14:textId="0A043BDE" w:rsidR="004E6300"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1C8E88FE" w14:textId="07BC5F42" w:rsidR="004E6300" w:rsidRPr="00D44E8D" w:rsidRDefault="005778A2" w:rsidP="00131B88">
            <w:pPr>
              <w:rPr>
                <w:rFonts w:ascii="DINPro-Regular" w:hAnsi="DINPro-Regular"/>
              </w:rPr>
            </w:pPr>
            <w:r w:rsidRPr="00D44E8D">
              <w:rPr>
                <w:rFonts w:ascii="DINPro-Regular" w:hAnsi="DINPro-Regular"/>
              </w:rPr>
              <w:t>Employability</w:t>
            </w:r>
          </w:p>
        </w:tc>
      </w:tr>
      <w:tr w:rsidR="005778A2" w:rsidRPr="00D44E8D" w14:paraId="31ADF114" w14:textId="77777777" w:rsidTr="00131B88">
        <w:tc>
          <w:tcPr>
            <w:tcW w:w="1334" w:type="pct"/>
            <w:vAlign w:val="bottom"/>
          </w:tcPr>
          <w:sdt>
            <w:sdtPr>
              <w:rPr>
                <w:rFonts w:ascii="DINPro-Regular" w:hAnsi="DINPro-Regular"/>
              </w:rPr>
              <w:id w:val="18739888"/>
              <w14:checkbox>
                <w14:checked w14:val="0"/>
                <w14:checkedState w14:val="2612" w14:font="MS Gothic"/>
                <w14:uncheckedState w14:val="2610" w14:font="MS Gothic"/>
              </w14:checkbox>
            </w:sdtPr>
            <w:sdtEndPr/>
            <w:sdtContent>
              <w:p w14:paraId="239279C9" w14:textId="5934D73E" w:rsidR="005778A2"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4556E577" w14:textId="3DD09A7A" w:rsidR="005778A2" w:rsidRPr="00D44E8D" w:rsidRDefault="005778A2" w:rsidP="00131B88">
            <w:pPr>
              <w:rPr>
                <w:rFonts w:ascii="DINPro-Regular" w:hAnsi="DINPro-Regular"/>
              </w:rPr>
            </w:pPr>
            <w:r w:rsidRPr="00D44E8D">
              <w:rPr>
                <w:rFonts w:ascii="DINPro-Regular" w:hAnsi="DINPro-Regular"/>
              </w:rPr>
              <w:t>Mental Health</w:t>
            </w:r>
          </w:p>
        </w:tc>
      </w:tr>
      <w:tr w:rsidR="005778A2" w:rsidRPr="00D44E8D" w14:paraId="1921C9FB" w14:textId="77777777" w:rsidTr="00131B88">
        <w:tc>
          <w:tcPr>
            <w:tcW w:w="1334" w:type="pct"/>
            <w:vAlign w:val="bottom"/>
          </w:tcPr>
          <w:sdt>
            <w:sdtPr>
              <w:rPr>
                <w:rFonts w:ascii="DINPro-Regular" w:hAnsi="DINPro-Regular"/>
              </w:rPr>
              <w:id w:val="-1165470084"/>
              <w14:checkbox>
                <w14:checked w14:val="0"/>
                <w14:checkedState w14:val="2612" w14:font="MS Gothic"/>
                <w14:uncheckedState w14:val="2610" w14:font="MS Gothic"/>
              </w14:checkbox>
            </w:sdtPr>
            <w:sdtEndPr/>
            <w:sdtContent>
              <w:p w14:paraId="790666DA" w14:textId="5DC5DBA1" w:rsidR="005778A2"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05A4AA31" w14:textId="01A57FAD" w:rsidR="005778A2" w:rsidRPr="00D44E8D" w:rsidRDefault="005778A2" w:rsidP="00131B88">
            <w:pPr>
              <w:rPr>
                <w:rFonts w:ascii="DINPro-Regular" w:hAnsi="DINPro-Regular"/>
              </w:rPr>
            </w:pPr>
            <w:r w:rsidRPr="00D44E8D">
              <w:rPr>
                <w:rFonts w:ascii="DINPro-Regular" w:hAnsi="DINPro-Regular"/>
              </w:rPr>
              <w:t>Domestic Abuse &amp; Hate Crime</w:t>
            </w:r>
          </w:p>
        </w:tc>
      </w:tr>
    </w:tbl>
    <w:p w14:paraId="6DF83E68" w14:textId="4FAC95BF" w:rsidR="00EE666C" w:rsidRDefault="00EE666C"/>
    <w:p w14:paraId="2AF98ED7" w14:textId="77777777" w:rsidR="00D676F7" w:rsidRDefault="00D676F7"/>
    <w:p w14:paraId="0390AF5A" w14:textId="77777777" w:rsidR="003A1E0C" w:rsidRDefault="003A1E0C">
      <w:pPr>
        <w:spacing w:before="0"/>
      </w:pPr>
      <w:r>
        <w:br w:type="page"/>
      </w:r>
    </w:p>
    <w:tbl>
      <w:tblPr>
        <w:tblStyle w:val="TableGrid"/>
        <w:tblW w:w="0" w:type="auto"/>
        <w:tblLook w:val="04A0" w:firstRow="1" w:lastRow="0" w:firstColumn="1" w:lastColumn="0" w:noHBand="0" w:noVBand="1"/>
      </w:tblPr>
      <w:tblGrid>
        <w:gridCol w:w="4675"/>
        <w:gridCol w:w="4675"/>
      </w:tblGrid>
      <w:tr w:rsidR="00753EA9" w:rsidRPr="00D44E8D" w14:paraId="597E3869" w14:textId="77777777" w:rsidTr="00131B88">
        <w:tc>
          <w:tcPr>
            <w:tcW w:w="9350" w:type="dxa"/>
            <w:gridSpan w:val="2"/>
            <w:shd w:val="clear" w:color="auto" w:fill="003864"/>
          </w:tcPr>
          <w:p w14:paraId="5B6C0164" w14:textId="5344F985" w:rsidR="00753EA9" w:rsidRPr="00D44E8D" w:rsidRDefault="00753EA9" w:rsidP="00EE666C">
            <w:pPr>
              <w:tabs>
                <w:tab w:val="left" w:pos="8184"/>
              </w:tabs>
              <w:rPr>
                <w:rFonts w:ascii="DINPro-Regular" w:hAnsi="DINPro-Regular"/>
                <w:b/>
              </w:rPr>
            </w:pPr>
            <w:r w:rsidRPr="00D44E8D">
              <w:rPr>
                <w:rFonts w:ascii="DINPro-Regular" w:hAnsi="DINPro-Regular"/>
                <w:b/>
              </w:rPr>
              <w:lastRenderedPageBreak/>
              <w:t xml:space="preserve">About You </w:t>
            </w:r>
          </w:p>
        </w:tc>
      </w:tr>
      <w:tr w:rsidR="00D676F7" w:rsidRPr="00D44E8D" w14:paraId="44ECC1A2" w14:textId="77777777" w:rsidTr="00D676F7">
        <w:tc>
          <w:tcPr>
            <w:tcW w:w="4675" w:type="dxa"/>
          </w:tcPr>
          <w:p w14:paraId="5A47013D" w14:textId="329C0B8C" w:rsidR="00D676F7" w:rsidRPr="00D44E8D" w:rsidRDefault="00D676F7" w:rsidP="00EE666C">
            <w:pPr>
              <w:tabs>
                <w:tab w:val="left" w:pos="8184"/>
              </w:tabs>
              <w:rPr>
                <w:rFonts w:ascii="DINPro-Regular" w:hAnsi="DINPro-Regular"/>
                <w:b/>
              </w:rPr>
            </w:pPr>
            <w:r w:rsidRPr="00D44E8D">
              <w:rPr>
                <w:rFonts w:ascii="DINPro-Regular" w:hAnsi="DINPro-Regular"/>
                <w:b/>
              </w:rPr>
              <w:t>Contact Details:</w:t>
            </w:r>
          </w:p>
        </w:tc>
        <w:tc>
          <w:tcPr>
            <w:tcW w:w="4675" w:type="dxa"/>
          </w:tcPr>
          <w:p w14:paraId="71076CFB" w14:textId="77777777" w:rsidR="00D676F7" w:rsidRPr="00D44E8D" w:rsidRDefault="00D676F7" w:rsidP="00EE666C">
            <w:pPr>
              <w:tabs>
                <w:tab w:val="left" w:pos="8184"/>
              </w:tabs>
              <w:rPr>
                <w:rFonts w:ascii="DINPro-Regular" w:hAnsi="DINPro-Regular"/>
              </w:rPr>
            </w:pPr>
          </w:p>
        </w:tc>
      </w:tr>
      <w:tr w:rsidR="00D676F7" w:rsidRPr="00D44E8D" w14:paraId="5049560A" w14:textId="77777777" w:rsidTr="00D676F7">
        <w:tc>
          <w:tcPr>
            <w:tcW w:w="4675" w:type="dxa"/>
          </w:tcPr>
          <w:p w14:paraId="49CD45C8" w14:textId="3F90F342" w:rsidR="00D676F7" w:rsidRPr="00D44E8D" w:rsidRDefault="00753EA9" w:rsidP="00EE666C">
            <w:pPr>
              <w:tabs>
                <w:tab w:val="left" w:pos="8184"/>
              </w:tabs>
              <w:rPr>
                <w:rFonts w:ascii="DINPro-Regular" w:hAnsi="DINPro-Regular"/>
                <w:b/>
              </w:rPr>
            </w:pPr>
            <w:r w:rsidRPr="00D44E8D">
              <w:rPr>
                <w:rFonts w:ascii="DINPro-Regular" w:hAnsi="DINPro-Regular"/>
                <w:b/>
              </w:rPr>
              <w:t>Name:</w:t>
            </w:r>
          </w:p>
        </w:tc>
        <w:tc>
          <w:tcPr>
            <w:tcW w:w="4675" w:type="dxa"/>
          </w:tcPr>
          <w:p w14:paraId="62FAF301" w14:textId="77777777" w:rsidR="00D676F7" w:rsidRPr="00D44E8D" w:rsidRDefault="00D676F7" w:rsidP="00EE666C">
            <w:pPr>
              <w:tabs>
                <w:tab w:val="left" w:pos="8184"/>
              </w:tabs>
              <w:rPr>
                <w:rFonts w:ascii="DINPro-Regular" w:hAnsi="DINPro-Regular"/>
              </w:rPr>
            </w:pPr>
          </w:p>
        </w:tc>
      </w:tr>
      <w:tr w:rsidR="00D676F7" w:rsidRPr="00D44E8D" w14:paraId="541E47C3" w14:textId="77777777" w:rsidTr="00D676F7">
        <w:tc>
          <w:tcPr>
            <w:tcW w:w="4675" w:type="dxa"/>
          </w:tcPr>
          <w:p w14:paraId="28768DF5" w14:textId="13CE6FB6" w:rsidR="00D676F7" w:rsidRPr="00D44E8D" w:rsidRDefault="00753EA9" w:rsidP="00EE666C">
            <w:pPr>
              <w:tabs>
                <w:tab w:val="left" w:pos="8184"/>
              </w:tabs>
              <w:rPr>
                <w:rFonts w:ascii="DINPro-Regular" w:hAnsi="DINPro-Regular"/>
                <w:b/>
              </w:rPr>
            </w:pPr>
            <w:r w:rsidRPr="00D44E8D">
              <w:rPr>
                <w:rFonts w:ascii="DINPro-Regular" w:hAnsi="DINPro-Regular"/>
                <w:b/>
              </w:rPr>
              <w:t>Position:</w:t>
            </w:r>
          </w:p>
        </w:tc>
        <w:tc>
          <w:tcPr>
            <w:tcW w:w="4675" w:type="dxa"/>
          </w:tcPr>
          <w:p w14:paraId="6730BF0D" w14:textId="77777777" w:rsidR="00D676F7" w:rsidRPr="00D44E8D" w:rsidRDefault="00D676F7" w:rsidP="00EE666C">
            <w:pPr>
              <w:tabs>
                <w:tab w:val="left" w:pos="8184"/>
              </w:tabs>
              <w:rPr>
                <w:rFonts w:ascii="DINPro-Regular" w:hAnsi="DINPro-Regular"/>
              </w:rPr>
            </w:pPr>
          </w:p>
        </w:tc>
      </w:tr>
      <w:tr w:rsidR="00D676F7" w:rsidRPr="00D44E8D" w14:paraId="2CE5DAE8" w14:textId="77777777" w:rsidTr="00D676F7">
        <w:tc>
          <w:tcPr>
            <w:tcW w:w="4675" w:type="dxa"/>
          </w:tcPr>
          <w:p w14:paraId="28B3EF37" w14:textId="623FCBFF" w:rsidR="00D676F7" w:rsidRPr="00D44E8D" w:rsidRDefault="00753EA9" w:rsidP="00EE666C">
            <w:pPr>
              <w:tabs>
                <w:tab w:val="left" w:pos="8184"/>
              </w:tabs>
              <w:rPr>
                <w:rFonts w:ascii="DINPro-Regular" w:hAnsi="DINPro-Regular"/>
                <w:b/>
              </w:rPr>
            </w:pPr>
            <w:proofErr w:type="spellStart"/>
            <w:r w:rsidRPr="00D44E8D">
              <w:rPr>
                <w:rFonts w:ascii="DINPro-Regular" w:hAnsi="DINPro-Regular"/>
                <w:b/>
              </w:rPr>
              <w:t>Organisation</w:t>
            </w:r>
            <w:proofErr w:type="spellEnd"/>
            <w:r w:rsidRPr="00D44E8D">
              <w:rPr>
                <w:rFonts w:ascii="DINPro-Regular" w:hAnsi="DINPro-Regular"/>
                <w:b/>
              </w:rPr>
              <w:t>:</w:t>
            </w:r>
          </w:p>
        </w:tc>
        <w:tc>
          <w:tcPr>
            <w:tcW w:w="4675" w:type="dxa"/>
          </w:tcPr>
          <w:p w14:paraId="19ECCFA0" w14:textId="77777777" w:rsidR="00D676F7" w:rsidRPr="00D44E8D" w:rsidRDefault="00D676F7" w:rsidP="00EE666C">
            <w:pPr>
              <w:tabs>
                <w:tab w:val="left" w:pos="8184"/>
              </w:tabs>
              <w:rPr>
                <w:rFonts w:ascii="DINPro-Regular" w:hAnsi="DINPro-Regular"/>
              </w:rPr>
            </w:pPr>
          </w:p>
        </w:tc>
      </w:tr>
      <w:tr w:rsidR="00D676F7" w:rsidRPr="00D44E8D" w14:paraId="2A691F33" w14:textId="77777777" w:rsidTr="00D676F7">
        <w:tc>
          <w:tcPr>
            <w:tcW w:w="4675" w:type="dxa"/>
          </w:tcPr>
          <w:p w14:paraId="090BCF73" w14:textId="4BB37B89" w:rsidR="00D676F7" w:rsidRPr="00D44E8D" w:rsidRDefault="00753EA9" w:rsidP="00EE666C">
            <w:pPr>
              <w:tabs>
                <w:tab w:val="left" w:pos="8184"/>
              </w:tabs>
              <w:rPr>
                <w:rFonts w:ascii="DINPro-Regular" w:hAnsi="DINPro-Regular"/>
                <w:b/>
              </w:rPr>
            </w:pPr>
            <w:r w:rsidRPr="00D44E8D">
              <w:rPr>
                <w:rFonts w:ascii="DINPro-Regular" w:hAnsi="DINPro-Regular"/>
                <w:b/>
              </w:rPr>
              <w:t xml:space="preserve">Email: </w:t>
            </w:r>
          </w:p>
        </w:tc>
        <w:tc>
          <w:tcPr>
            <w:tcW w:w="4675" w:type="dxa"/>
          </w:tcPr>
          <w:p w14:paraId="25222819" w14:textId="77777777" w:rsidR="00D676F7" w:rsidRPr="00D44E8D" w:rsidRDefault="00D676F7" w:rsidP="00EE666C">
            <w:pPr>
              <w:tabs>
                <w:tab w:val="left" w:pos="8184"/>
              </w:tabs>
              <w:rPr>
                <w:rFonts w:ascii="DINPro-Regular" w:hAnsi="DINPro-Regular"/>
              </w:rPr>
            </w:pPr>
          </w:p>
        </w:tc>
      </w:tr>
      <w:tr w:rsidR="00753EA9" w:rsidRPr="00D44E8D" w14:paraId="6FAD61BC" w14:textId="77777777" w:rsidTr="00D676F7">
        <w:tc>
          <w:tcPr>
            <w:tcW w:w="4675" w:type="dxa"/>
          </w:tcPr>
          <w:p w14:paraId="680D63E5" w14:textId="3C09185F" w:rsidR="00753EA9" w:rsidRPr="00D44E8D" w:rsidRDefault="00753EA9" w:rsidP="00EE666C">
            <w:pPr>
              <w:tabs>
                <w:tab w:val="left" w:pos="8184"/>
              </w:tabs>
              <w:rPr>
                <w:rFonts w:ascii="DINPro-Regular" w:hAnsi="DINPro-Regular"/>
                <w:b/>
              </w:rPr>
            </w:pPr>
            <w:r w:rsidRPr="00D44E8D">
              <w:rPr>
                <w:rFonts w:ascii="DINPro-Regular" w:hAnsi="DINPro-Regular"/>
                <w:b/>
              </w:rPr>
              <w:t xml:space="preserve">Phone: </w:t>
            </w:r>
          </w:p>
        </w:tc>
        <w:tc>
          <w:tcPr>
            <w:tcW w:w="4675" w:type="dxa"/>
          </w:tcPr>
          <w:p w14:paraId="64BE32BD" w14:textId="77777777" w:rsidR="00753EA9" w:rsidRPr="00D44E8D" w:rsidRDefault="00753EA9" w:rsidP="00EE666C">
            <w:pPr>
              <w:tabs>
                <w:tab w:val="left" w:pos="8184"/>
              </w:tabs>
              <w:rPr>
                <w:rFonts w:ascii="DINPro-Regular" w:hAnsi="DINPro-Regular"/>
              </w:rPr>
            </w:pPr>
          </w:p>
        </w:tc>
      </w:tr>
    </w:tbl>
    <w:p w14:paraId="73DD349C" w14:textId="4303E503" w:rsidR="000172E5" w:rsidRPr="002F089A" w:rsidRDefault="00EE666C" w:rsidP="00EE666C">
      <w:pPr>
        <w:tabs>
          <w:tab w:val="left" w:pos="8184"/>
        </w:tabs>
      </w:pPr>
      <w:r w:rsidRPr="002F089A">
        <w:tab/>
      </w:r>
    </w:p>
    <w:tbl>
      <w:tblPr>
        <w:tblStyle w:val="TableGrid"/>
        <w:tblW w:w="5000" w:type="pct"/>
        <w:tblLook w:val="04A0" w:firstRow="1" w:lastRow="0" w:firstColumn="1" w:lastColumn="0" w:noHBand="0" w:noVBand="1"/>
      </w:tblPr>
      <w:tblGrid>
        <w:gridCol w:w="9350"/>
      </w:tblGrid>
      <w:tr w:rsidR="00753EA9" w:rsidRPr="00D44E8D" w14:paraId="18F73DB0" w14:textId="77777777" w:rsidTr="00D44E8D">
        <w:tc>
          <w:tcPr>
            <w:tcW w:w="5000" w:type="pct"/>
            <w:shd w:val="clear" w:color="auto" w:fill="003864"/>
            <w:vAlign w:val="bottom"/>
          </w:tcPr>
          <w:p w14:paraId="10013266" w14:textId="337D238C" w:rsidR="00753EA9" w:rsidRPr="00D44E8D" w:rsidRDefault="00753EA9" w:rsidP="008A7415">
            <w:pPr>
              <w:pStyle w:val="Heading1"/>
              <w:outlineLvl w:val="0"/>
              <w:rPr>
                <w:rFonts w:ascii="DINPro-Regular" w:hAnsi="DINPro-Regular"/>
              </w:rPr>
            </w:pPr>
            <w:r w:rsidRPr="00D44E8D">
              <w:rPr>
                <w:rFonts w:ascii="DINPro-Regular" w:hAnsi="DINPro-Regular"/>
              </w:rPr>
              <w:t xml:space="preserve">About Your Project/Work </w:t>
            </w:r>
          </w:p>
        </w:tc>
      </w:tr>
      <w:tr w:rsidR="00EE666C" w:rsidRPr="00D44E8D" w14:paraId="5AA4B089" w14:textId="77777777" w:rsidTr="00D44E8D">
        <w:tc>
          <w:tcPr>
            <w:tcW w:w="5000" w:type="pct"/>
            <w:shd w:val="clear" w:color="auto" w:fill="auto"/>
            <w:vAlign w:val="bottom"/>
          </w:tcPr>
          <w:p w14:paraId="454DF45F" w14:textId="3A5447D8" w:rsidR="00EE666C" w:rsidRPr="00D44E8D" w:rsidRDefault="00EE666C" w:rsidP="008A7415">
            <w:pPr>
              <w:pStyle w:val="Heading1"/>
              <w:outlineLvl w:val="0"/>
              <w:rPr>
                <w:rFonts w:ascii="DINPro-Regular" w:hAnsi="DINPro-Regular"/>
              </w:rPr>
            </w:pPr>
            <w:r w:rsidRPr="00D44E8D">
              <w:rPr>
                <w:rFonts w:ascii="DINPro-Regular" w:hAnsi="DINPro-Regular"/>
              </w:rPr>
              <w:t>Which one</w:t>
            </w:r>
            <w:r w:rsidR="008A7415" w:rsidRPr="00D44E8D">
              <w:rPr>
                <w:rFonts w:ascii="DINPro-Regular" w:hAnsi="DINPro-Regular"/>
              </w:rPr>
              <w:t xml:space="preserve"> are</w:t>
            </w:r>
            <w:r w:rsidRPr="00D44E8D">
              <w:rPr>
                <w:rFonts w:ascii="DINPro-Regular" w:hAnsi="DINPro-Regular"/>
              </w:rPr>
              <w:t xml:space="preserve"> you</w:t>
            </w:r>
            <w:r w:rsidR="008A7415" w:rsidRPr="00D44E8D">
              <w:rPr>
                <w:rFonts w:ascii="DINPro-Regular" w:hAnsi="DINPro-Regular"/>
              </w:rPr>
              <w:t xml:space="preserve"> </w:t>
            </w:r>
            <w:r w:rsidRPr="00D44E8D">
              <w:rPr>
                <w:rFonts w:ascii="DINPro-Regular" w:hAnsi="DINPro-Regular"/>
              </w:rPr>
              <w:t>applying for?</w:t>
            </w:r>
            <w:r w:rsidR="003A1E0C" w:rsidRPr="00D44E8D">
              <w:rPr>
                <w:rFonts w:ascii="DINPro-Regular" w:hAnsi="DINPro-Regular"/>
              </w:rPr>
              <w:t xml:space="preserve"> </w:t>
            </w:r>
            <w:sdt>
              <w:sdtPr>
                <w:rPr>
                  <w:rFonts w:ascii="DINPro-Regular" w:hAnsi="DINPro-Regular"/>
                </w:rPr>
                <w:id w:val="1605699200"/>
                <w:placeholder>
                  <w:docPart w:val="B72F859167D04490AA338C582864E4CC"/>
                </w:placeholder>
                <w:showingPlcHdr/>
                <w15:color w:val="000000"/>
                <w:dropDownList>
                  <w:listItem w:value="Choose option that applies"/>
                  <w:listItem w:displayText="Core funding" w:value="Core funding"/>
                  <w:listItem w:displayText="Project funding" w:value="Project funding"/>
                </w:dropDownList>
              </w:sdtPr>
              <w:sdtEndPr/>
              <w:sdtContent>
                <w:r w:rsidR="00BA6478" w:rsidRPr="00D44E8D">
                  <w:rPr>
                    <w:rFonts w:ascii="DINPro-Regular" w:hAnsi="DINPro-Regular"/>
                    <w:i/>
                    <w:color w:val="FF0000"/>
                    <w:shd w:val="clear" w:color="auto" w:fill="FFFF00"/>
                  </w:rPr>
                  <w:t>Choose option that applies</w:t>
                </w:r>
              </w:sdtContent>
            </w:sdt>
          </w:p>
        </w:tc>
      </w:tr>
    </w:tbl>
    <w:p w14:paraId="7C95A199" w14:textId="628C138F" w:rsidR="008A7415" w:rsidRDefault="008A7415" w:rsidP="00637200"/>
    <w:tbl>
      <w:tblPr>
        <w:tblStyle w:val="TableGrid"/>
        <w:tblW w:w="0" w:type="auto"/>
        <w:tblLook w:val="04A0" w:firstRow="1" w:lastRow="0" w:firstColumn="1" w:lastColumn="0" w:noHBand="0" w:noVBand="1"/>
      </w:tblPr>
      <w:tblGrid>
        <w:gridCol w:w="2337"/>
        <w:gridCol w:w="2337"/>
        <w:gridCol w:w="2338"/>
        <w:gridCol w:w="2338"/>
      </w:tblGrid>
      <w:tr w:rsidR="006E2A28" w14:paraId="7A651EA1" w14:textId="77777777" w:rsidTr="006E2A28">
        <w:tc>
          <w:tcPr>
            <w:tcW w:w="9350" w:type="dxa"/>
            <w:gridSpan w:val="4"/>
            <w:shd w:val="clear" w:color="auto" w:fill="003864"/>
          </w:tcPr>
          <w:p w14:paraId="7C8AF850" w14:textId="03C27587" w:rsidR="006E2A28" w:rsidRDefault="006E2A28" w:rsidP="00637200">
            <w:r>
              <w:t>Please tell us when you will be delivering this project.</w:t>
            </w:r>
          </w:p>
        </w:tc>
      </w:tr>
      <w:tr w:rsidR="006E2A28" w14:paraId="7E019076" w14:textId="77777777" w:rsidTr="006E2A28">
        <w:tc>
          <w:tcPr>
            <w:tcW w:w="2337" w:type="dxa"/>
          </w:tcPr>
          <w:p w14:paraId="1454F336" w14:textId="508D1844" w:rsidR="006E2A28" w:rsidRPr="006E2A28" w:rsidRDefault="006E2A28" w:rsidP="00637200">
            <w:pPr>
              <w:rPr>
                <w:b/>
              </w:rPr>
            </w:pPr>
            <w:r w:rsidRPr="006E2A28">
              <w:rPr>
                <w:b/>
              </w:rPr>
              <w:t>Start Date:</w:t>
            </w:r>
          </w:p>
        </w:tc>
        <w:tc>
          <w:tcPr>
            <w:tcW w:w="2337" w:type="dxa"/>
          </w:tcPr>
          <w:p w14:paraId="1A0327AD" w14:textId="77777777" w:rsidR="006E2A28" w:rsidRDefault="006E2A28" w:rsidP="00637200"/>
        </w:tc>
        <w:tc>
          <w:tcPr>
            <w:tcW w:w="2338" w:type="dxa"/>
          </w:tcPr>
          <w:p w14:paraId="0615CF26" w14:textId="0159162D" w:rsidR="006E2A28" w:rsidRPr="006E2A28" w:rsidRDefault="006E2A28" w:rsidP="00637200">
            <w:pPr>
              <w:rPr>
                <w:b/>
              </w:rPr>
            </w:pPr>
            <w:r w:rsidRPr="006E2A28">
              <w:rPr>
                <w:b/>
              </w:rPr>
              <w:t>End Date:</w:t>
            </w:r>
          </w:p>
        </w:tc>
        <w:tc>
          <w:tcPr>
            <w:tcW w:w="2338" w:type="dxa"/>
          </w:tcPr>
          <w:p w14:paraId="0DB89A3B" w14:textId="77777777" w:rsidR="006E2A28" w:rsidRDefault="006E2A28" w:rsidP="00637200"/>
        </w:tc>
      </w:tr>
    </w:tbl>
    <w:p w14:paraId="2FCC66C9" w14:textId="7EA41B47" w:rsidR="006E2A28" w:rsidRDefault="006E2A28" w:rsidP="00637200"/>
    <w:p w14:paraId="78B77863" w14:textId="1B868AF2" w:rsidR="00C62B85" w:rsidRDefault="00C62B85" w:rsidP="00637200"/>
    <w:p w14:paraId="138D168C" w14:textId="1E5D4D52" w:rsidR="00C62B85" w:rsidRDefault="00C62B85" w:rsidP="00637200"/>
    <w:p w14:paraId="7C6BF822" w14:textId="11A9BAD3" w:rsidR="00C62B85" w:rsidRDefault="00C62B85" w:rsidP="00637200"/>
    <w:p w14:paraId="3770F01F" w14:textId="3E13F33D" w:rsidR="00C62B85" w:rsidRDefault="00C62B85" w:rsidP="00637200"/>
    <w:p w14:paraId="1E6750C4" w14:textId="02E6B21A" w:rsidR="00C62B85" w:rsidRDefault="00C62B85" w:rsidP="00637200"/>
    <w:p w14:paraId="674B4966" w14:textId="77777777" w:rsidR="00C62B85" w:rsidRDefault="00C62B85" w:rsidP="00637200"/>
    <w:tbl>
      <w:tblPr>
        <w:tblStyle w:val="TableGrid"/>
        <w:tblW w:w="0" w:type="auto"/>
        <w:tblLook w:val="04A0" w:firstRow="1" w:lastRow="0" w:firstColumn="1" w:lastColumn="0" w:noHBand="0" w:noVBand="1"/>
      </w:tblPr>
      <w:tblGrid>
        <w:gridCol w:w="9350"/>
      </w:tblGrid>
      <w:tr w:rsidR="00753EA9" w:rsidRPr="00D44E8D" w14:paraId="5D3A37B2" w14:textId="77777777" w:rsidTr="00131B88">
        <w:tc>
          <w:tcPr>
            <w:tcW w:w="9350" w:type="dxa"/>
            <w:shd w:val="clear" w:color="auto" w:fill="003864"/>
          </w:tcPr>
          <w:p w14:paraId="046CCE7D" w14:textId="552F8042" w:rsidR="00753EA9" w:rsidRPr="00D44E8D" w:rsidRDefault="00753EA9" w:rsidP="002557B3">
            <w:pPr>
              <w:rPr>
                <w:rFonts w:ascii="DINPro-Regular" w:hAnsi="DINPro-Regular"/>
              </w:rPr>
            </w:pPr>
            <w:r w:rsidRPr="00D44E8D">
              <w:rPr>
                <w:rFonts w:ascii="DINPro-Regular" w:hAnsi="DINPro-Regular"/>
                <w:b/>
              </w:rPr>
              <w:lastRenderedPageBreak/>
              <w:t>Who are your beneficiaries (include age and backgrounds)?</w:t>
            </w:r>
            <w:r w:rsidRPr="00D44E8D">
              <w:rPr>
                <w:rFonts w:ascii="DINPro-Regular" w:hAnsi="DINPro-Regular"/>
              </w:rPr>
              <w:t xml:space="preserve"> </w:t>
            </w:r>
            <w:r w:rsidRPr="00D44E8D">
              <w:rPr>
                <w:rFonts w:ascii="DINPro-Regular" w:hAnsi="DINPro-Regular"/>
                <w:b/>
              </w:rPr>
              <w:t xml:space="preserve">Max </w:t>
            </w:r>
            <w:r w:rsidR="002557B3">
              <w:rPr>
                <w:rFonts w:ascii="DINPro-Regular" w:hAnsi="DINPro-Regular"/>
                <w:b/>
              </w:rPr>
              <w:t>1</w:t>
            </w:r>
            <w:r w:rsidRPr="00D44E8D">
              <w:rPr>
                <w:rFonts w:ascii="DINPro-Regular" w:hAnsi="DINPro-Regular"/>
                <w:b/>
              </w:rPr>
              <w:t>50 words</w:t>
            </w:r>
          </w:p>
        </w:tc>
      </w:tr>
      <w:tr w:rsidR="00753EA9" w:rsidRPr="00D44E8D" w14:paraId="11646D5A" w14:textId="77777777" w:rsidTr="00753EA9">
        <w:tc>
          <w:tcPr>
            <w:tcW w:w="9350" w:type="dxa"/>
          </w:tcPr>
          <w:p w14:paraId="1D77A0E7" w14:textId="51154192" w:rsidR="00753EA9" w:rsidRPr="00D44E8D" w:rsidRDefault="00753EA9" w:rsidP="00637200">
            <w:pPr>
              <w:rPr>
                <w:rFonts w:ascii="DINPro-Regular" w:hAnsi="DINPro-Regular"/>
                <w:i/>
              </w:rPr>
            </w:pPr>
            <w:r w:rsidRPr="00D44E8D">
              <w:rPr>
                <w:rFonts w:ascii="DINPro-Regular" w:hAnsi="DINPro-Regular"/>
                <w:i/>
              </w:rPr>
              <w:t xml:space="preserve">Please Enter Text Here </w:t>
            </w:r>
          </w:p>
        </w:tc>
      </w:tr>
    </w:tbl>
    <w:p w14:paraId="25D5AA9B" w14:textId="71DE2247" w:rsidR="00753EA9" w:rsidRDefault="00753EA9" w:rsidP="00637200"/>
    <w:p w14:paraId="71D5F108" w14:textId="2CF4EA28" w:rsidR="006E2A28" w:rsidRDefault="006E2A28" w:rsidP="00637200"/>
    <w:tbl>
      <w:tblPr>
        <w:tblStyle w:val="TableGrid"/>
        <w:tblW w:w="0" w:type="auto"/>
        <w:tblLook w:val="04A0" w:firstRow="1" w:lastRow="0" w:firstColumn="1" w:lastColumn="0" w:noHBand="0" w:noVBand="1"/>
      </w:tblPr>
      <w:tblGrid>
        <w:gridCol w:w="9350"/>
      </w:tblGrid>
      <w:tr w:rsidR="00753EA9" w:rsidRPr="00D44E8D" w14:paraId="107B0045" w14:textId="77777777" w:rsidTr="00131B88">
        <w:tc>
          <w:tcPr>
            <w:tcW w:w="9350" w:type="dxa"/>
            <w:shd w:val="clear" w:color="auto" w:fill="003864"/>
          </w:tcPr>
          <w:p w14:paraId="6F869C80" w14:textId="015B5AD0" w:rsidR="00753EA9" w:rsidRPr="00D44E8D" w:rsidRDefault="00753EA9" w:rsidP="00BD04CA">
            <w:pPr>
              <w:rPr>
                <w:rFonts w:ascii="DINPro-Regular" w:hAnsi="DINPro-Regular"/>
              </w:rPr>
            </w:pPr>
            <w:r w:rsidRPr="00D44E8D">
              <w:rPr>
                <w:rFonts w:ascii="DINPro-Regular" w:hAnsi="DINPro-Regular"/>
                <w:b/>
              </w:rPr>
              <w:t>How do you know this work is needed?</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1A2ECCFF" w14:textId="77777777" w:rsidR="00753EA9" w:rsidRPr="00D44E8D" w:rsidRDefault="00753EA9" w:rsidP="00BD04CA">
            <w:pPr>
              <w:rPr>
                <w:rFonts w:ascii="DINPro-Regular" w:hAnsi="DINPro-Regular"/>
              </w:rPr>
            </w:pPr>
          </w:p>
        </w:tc>
      </w:tr>
      <w:tr w:rsidR="00753EA9" w:rsidRPr="00D44E8D" w14:paraId="211E7F2D" w14:textId="77777777" w:rsidTr="00BD04CA">
        <w:tc>
          <w:tcPr>
            <w:tcW w:w="9350" w:type="dxa"/>
          </w:tcPr>
          <w:p w14:paraId="5C6A2781"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59C6224B" w14:textId="70B7F620" w:rsidR="006E2A28" w:rsidRPr="00D44E8D" w:rsidRDefault="006E2A28" w:rsidP="00BD04CA">
            <w:pPr>
              <w:rPr>
                <w:rFonts w:ascii="DINPro-Regular" w:hAnsi="DINPro-Regular"/>
                <w:i/>
              </w:rPr>
            </w:pPr>
          </w:p>
        </w:tc>
      </w:tr>
    </w:tbl>
    <w:p w14:paraId="4CA532B3" w14:textId="695A5231" w:rsidR="00753EA9" w:rsidRDefault="00753EA9" w:rsidP="00753EA9"/>
    <w:tbl>
      <w:tblPr>
        <w:tblStyle w:val="TableGrid"/>
        <w:tblW w:w="0" w:type="auto"/>
        <w:tblLook w:val="04A0" w:firstRow="1" w:lastRow="0" w:firstColumn="1" w:lastColumn="0" w:noHBand="0" w:noVBand="1"/>
      </w:tblPr>
      <w:tblGrid>
        <w:gridCol w:w="9350"/>
      </w:tblGrid>
      <w:tr w:rsidR="00753EA9" w:rsidRPr="00D44E8D" w14:paraId="517D6CBC" w14:textId="77777777" w:rsidTr="00131B88">
        <w:tc>
          <w:tcPr>
            <w:tcW w:w="9350" w:type="dxa"/>
            <w:shd w:val="clear" w:color="auto" w:fill="003864"/>
          </w:tcPr>
          <w:p w14:paraId="4C3AEF08" w14:textId="314DA5C5" w:rsidR="00753EA9" w:rsidRPr="00D44E8D" w:rsidRDefault="00753EA9" w:rsidP="00753EA9">
            <w:pPr>
              <w:spacing w:before="0"/>
              <w:rPr>
                <w:rFonts w:ascii="DINPro-Regular" w:hAnsi="DINPro-Regular"/>
              </w:rPr>
            </w:pPr>
            <w:r w:rsidRPr="00D44E8D">
              <w:rPr>
                <w:rFonts w:ascii="DINPro-Regular" w:hAnsi="DINPro-Regular"/>
                <w:b/>
              </w:rPr>
              <w:t>How do you use youth voice to shape and deliver your work?</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28549FA6" w14:textId="77777777" w:rsidR="00753EA9" w:rsidRPr="00D44E8D" w:rsidRDefault="00753EA9" w:rsidP="00BD04CA">
            <w:pPr>
              <w:rPr>
                <w:rFonts w:ascii="DINPro-Regular" w:hAnsi="DINPro-Regular"/>
              </w:rPr>
            </w:pPr>
          </w:p>
        </w:tc>
      </w:tr>
      <w:tr w:rsidR="00753EA9" w:rsidRPr="00D44E8D" w14:paraId="069BF8EC" w14:textId="77777777" w:rsidTr="00753EA9">
        <w:tc>
          <w:tcPr>
            <w:tcW w:w="9350" w:type="dxa"/>
          </w:tcPr>
          <w:p w14:paraId="44B615B7"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381E89DF" w14:textId="70300E45" w:rsidR="006E2A28" w:rsidRPr="00D44E8D" w:rsidRDefault="006E2A28" w:rsidP="00BD04CA">
            <w:pPr>
              <w:rPr>
                <w:rFonts w:ascii="DINPro-Regular" w:hAnsi="DINPro-Regular"/>
              </w:rPr>
            </w:pPr>
          </w:p>
        </w:tc>
      </w:tr>
    </w:tbl>
    <w:p w14:paraId="49100A07" w14:textId="0F5C7DB8" w:rsidR="00753EA9" w:rsidRDefault="00753EA9" w:rsidP="00753EA9"/>
    <w:p w14:paraId="6A4FB1DD" w14:textId="736C5F18" w:rsidR="006E2A28" w:rsidRDefault="006E2A28" w:rsidP="00753EA9"/>
    <w:p w14:paraId="1F890931" w14:textId="273A0C53" w:rsidR="006E2A28" w:rsidRDefault="006E2A28" w:rsidP="00753EA9"/>
    <w:p w14:paraId="78F79F3F" w14:textId="1537A394" w:rsidR="006E2A28" w:rsidRDefault="006E2A28" w:rsidP="00753EA9"/>
    <w:p w14:paraId="128B1027" w14:textId="49351E66" w:rsidR="006E2A28" w:rsidRDefault="006E2A28" w:rsidP="00753EA9"/>
    <w:p w14:paraId="15DC05D3" w14:textId="48DDA5D8" w:rsidR="006E2A28" w:rsidRDefault="006E2A28" w:rsidP="00753EA9"/>
    <w:tbl>
      <w:tblPr>
        <w:tblStyle w:val="TableGrid"/>
        <w:tblpPr w:leftFromText="181" w:rightFromText="181" w:vertAnchor="text" w:horzAnchor="margin" w:tblpY="1"/>
        <w:tblOverlap w:val="never"/>
        <w:tblW w:w="5000" w:type="pct"/>
        <w:tblBorders>
          <w:insideH w:val="none" w:sz="0" w:space="0" w:color="auto"/>
          <w:insideV w:val="none" w:sz="0" w:space="0" w:color="auto"/>
        </w:tblBorders>
        <w:tblLook w:val="04A0" w:firstRow="1" w:lastRow="0" w:firstColumn="1" w:lastColumn="0" w:noHBand="0" w:noVBand="1"/>
      </w:tblPr>
      <w:tblGrid>
        <w:gridCol w:w="9350"/>
      </w:tblGrid>
      <w:tr w:rsidR="006E2A28" w:rsidRPr="00D44E8D" w14:paraId="42C3C8C1" w14:textId="77777777" w:rsidTr="006E2A28">
        <w:tc>
          <w:tcPr>
            <w:tcW w:w="5000" w:type="pct"/>
            <w:tcBorders>
              <w:bottom w:val="single" w:sz="4" w:space="0" w:color="auto"/>
            </w:tcBorders>
            <w:shd w:val="clear" w:color="auto" w:fill="003864"/>
            <w:vAlign w:val="bottom"/>
          </w:tcPr>
          <w:p w14:paraId="578920FF" w14:textId="77777777" w:rsidR="006E2A28" w:rsidRPr="00D44E8D" w:rsidRDefault="006E2A28" w:rsidP="006E2A28">
            <w:pPr>
              <w:pStyle w:val="Heading1"/>
              <w:outlineLvl w:val="0"/>
              <w:rPr>
                <w:rFonts w:ascii="DINPro-Regular" w:hAnsi="DINPro-Regular"/>
                <w:lang w:val="en-GB"/>
              </w:rPr>
            </w:pPr>
            <w:r w:rsidRPr="00D44E8D">
              <w:rPr>
                <w:rFonts w:ascii="DINPro-Regular" w:hAnsi="DINPro-Regular"/>
                <w:lang w:val="en-GB"/>
              </w:rPr>
              <w:t>Please describe the project and/or work you intend to do?  (Max 500 words)</w:t>
            </w:r>
          </w:p>
        </w:tc>
      </w:tr>
      <w:tr w:rsidR="006E2A28" w:rsidRPr="00D44E8D" w14:paraId="7DEBEBB9" w14:textId="77777777" w:rsidTr="006E2A28">
        <w:tc>
          <w:tcPr>
            <w:tcW w:w="5000" w:type="pct"/>
            <w:tcBorders>
              <w:top w:val="single" w:sz="4" w:space="0" w:color="auto"/>
              <w:bottom w:val="single" w:sz="4" w:space="0" w:color="auto"/>
            </w:tcBorders>
            <w:shd w:val="clear" w:color="auto" w:fill="auto"/>
            <w:vAlign w:val="bottom"/>
          </w:tcPr>
          <w:p w14:paraId="6BF96017" w14:textId="77777777" w:rsidR="006E2A28" w:rsidRPr="00D44E8D" w:rsidRDefault="006E2A28" w:rsidP="006E2A28">
            <w:pPr>
              <w:rPr>
                <w:rFonts w:ascii="DINPro-Regular" w:hAnsi="DINPro-Regular"/>
                <w:lang w:val="en-GB"/>
              </w:rPr>
            </w:pPr>
            <w:r w:rsidRPr="00D44E8D">
              <w:rPr>
                <w:rFonts w:ascii="DINPro-Regular" w:hAnsi="DINPro-Regular"/>
                <w:i/>
                <w:lang w:val="en-GB"/>
              </w:rPr>
              <w:lastRenderedPageBreak/>
              <w:t>We would like to fully understand the work your application relates to, so we ask that you </w:t>
            </w:r>
            <w:r w:rsidRPr="00D44E8D">
              <w:rPr>
                <w:rFonts w:ascii="DINPro-Regular" w:hAnsi="DINPro-Regular"/>
                <w:b/>
                <w:bCs/>
                <w:i/>
                <w:u w:val="single"/>
                <w:lang w:val="en-GB"/>
              </w:rPr>
              <w:t>either</w:t>
            </w:r>
            <w:r w:rsidRPr="00D44E8D">
              <w:rPr>
                <w:rFonts w:ascii="DINPro-Regular" w:hAnsi="DINPro-Regular"/>
                <w:i/>
                <w:lang w:val="en-GB"/>
              </w:rPr>
              <w:t> answer this question in the text box below </w:t>
            </w:r>
            <w:r w:rsidRPr="00D44E8D">
              <w:rPr>
                <w:rFonts w:ascii="DINPro-Regular" w:hAnsi="DINPro-Regular"/>
                <w:b/>
                <w:bCs/>
                <w:i/>
                <w:u w:val="single"/>
                <w:lang w:val="en-GB"/>
              </w:rPr>
              <w:t>or</w:t>
            </w:r>
            <w:r w:rsidRPr="00D44E8D">
              <w:rPr>
                <w:rFonts w:ascii="DINPro-Regular" w:hAnsi="DINPro-Regular"/>
                <w:b/>
                <w:bCs/>
                <w:i/>
                <w:lang w:val="en-GB"/>
              </w:rPr>
              <w:t> </w:t>
            </w:r>
            <w:r w:rsidRPr="00D44E8D">
              <w:rPr>
                <w:rFonts w:ascii="DINPro-Regular" w:hAnsi="DINPro-Regular"/>
                <w:i/>
                <w:lang w:val="en-GB"/>
              </w:rPr>
              <w:t>submit a short video explaining your work. Instructions on how to do this are on the next page</w:t>
            </w:r>
            <w:r w:rsidRPr="00D44E8D">
              <w:rPr>
                <w:rFonts w:ascii="DINPro-Regular" w:hAnsi="DINPro-Regular"/>
                <w:lang w:val="en-GB"/>
              </w:rPr>
              <w:t>:</w:t>
            </w:r>
          </w:p>
          <w:p w14:paraId="58E8333D" w14:textId="77777777" w:rsidR="006E2A28" w:rsidRPr="002557B3" w:rsidRDefault="006E2A28" w:rsidP="006E2A28">
            <w:pPr>
              <w:rPr>
                <w:rFonts w:ascii="DINPro-Regular" w:hAnsi="DINPro-Regular"/>
                <w:b/>
                <w:i/>
                <w:lang w:val="en-GB"/>
              </w:rPr>
            </w:pPr>
            <w:r w:rsidRPr="002557B3">
              <w:rPr>
                <w:rFonts w:ascii="DINPro-Regular" w:hAnsi="DINPro-Regular"/>
                <w:b/>
                <w:i/>
                <w:lang w:val="en-GB"/>
              </w:rPr>
              <w:t xml:space="preserve">This is the most important part of your application and will give us a true understanding of the work you do and its importance. </w:t>
            </w:r>
          </w:p>
          <w:p w14:paraId="5F027FC1" w14:textId="77777777" w:rsidR="006E2A28" w:rsidRPr="00D44E8D" w:rsidRDefault="006E2A28" w:rsidP="006E2A28">
            <w:pPr>
              <w:pStyle w:val="Heading1"/>
              <w:outlineLvl w:val="0"/>
              <w:rPr>
                <w:rFonts w:ascii="DINPro-Regular" w:hAnsi="DINPro-Regular"/>
                <w:lang w:val="en-GB"/>
              </w:rPr>
            </w:pPr>
          </w:p>
        </w:tc>
      </w:tr>
      <w:tr w:rsidR="006E2A28" w:rsidRPr="00D44E8D" w14:paraId="6C87A528" w14:textId="77777777" w:rsidTr="006E2A28">
        <w:tc>
          <w:tcPr>
            <w:tcW w:w="5000" w:type="pct"/>
            <w:tcBorders>
              <w:top w:val="single" w:sz="4" w:space="0" w:color="auto"/>
            </w:tcBorders>
            <w:shd w:val="clear" w:color="auto" w:fill="auto"/>
            <w:vAlign w:val="bottom"/>
          </w:tcPr>
          <w:p w14:paraId="5EBF0587" w14:textId="77777777" w:rsidR="006E2A28" w:rsidRPr="002557B3" w:rsidRDefault="006E2A28" w:rsidP="006E2A28">
            <w:pPr>
              <w:pStyle w:val="Heading1"/>
              <w:outlineLvl w:val="0"/>
              <w:rPr>
                <w:rFonts w:ascii="DINPro-Regular" w:hAnsi="DINPro-Regular"/>
                <w:b w:val="0"/>
                <w:lang w:val="en-GB"/>
              </w:rPr>
            </w:pPr>
            <w:r w:rsidRPr="002557B3">
              <w:rPr>
                <w:rFonts w:ascii="DINPro-Regular" w:hAnsi="DINPro-Regular"/>
                <w:b w:val="0"/>
                <w:i/>
              </w:rPr>
              <w:t>Please Enter Text Here</w:t>
            </w:r>
          </w:p>
          <w:p w14:paraId="6143E67B" w14:textId="2AD7D68F" w:rsidR="006E2A28" w:rsidRDefault="006E2A28" w:rsidP="006E2A28">
            <w:pPr>
              <w:pStyle w:val="Heading1"/>
              <w:outlineLvl w:val="0"/>
              <w:rPr>
                <w:rFonts w:ascii="DINPro-Regular" w:hAnsi="DINPro-Regular"/>
                <w:lang w:val="en-GB"/>
              </w:rPr>
            </w:pPr>
          </w:p>
          <w:p w14:paraId="354EFC80" w14:textId="32397818" w:rsidR="006E2A28" w:rsidRDefault="006E2A28" w:rsidP="006E2A28">
            <w:pPr>
              <w:pStyle w:val="Heading1"/>
              <w:outlineLvl w:val="0"/>
              <w:rPr>
                <w:rFonts w:ascii="DINPro-Regular" w:hAnsi="DINPro-Regular"/>
                <w:lang w:val="en-GB"/>
              </w:rPr>
            </w:pPr>
          </w:p>
          <w:p w14:paraId="61C0F008" w14:textId="41C54F67" w:rsidR="006E2A28" w:rsidRDefault="006E2A28" w:rsidP="006E2A28">
            <w:pPr>
              <w:pStyle w:val="Heading1"/>
              <w:outlineLvl w:val="0"/>
              <w:rPr>
                <w:rFonts w:ascii="DINPro-Regular" w:hAnsi="DINPro-Regular"/>
                <w:lang w:val="en-GB"/>
              </w:rPr>
            </w:pPr>
          </w:p>
          <w:p w14:paraId="4983FCDB" w14:textId="6788409D" w:rsidR="006E2A28" w:rsidRDefault="006E2A28" w:rsidP="006E2A28">
            <w:pPr>
              <w:pStyle w:val="Heading1"/>
              <w:outlineLvl w:val="0"/>
              <w:rPr>
                <w:rFonts w:ascii="DINPro-Regular" w:hAnsi="DINPro-Regular"/>
                <w:lang w:val="en-GB"/>
              </w:rPr>
            </w:pPr>
          </w:p>
          <w:p w14:paraId="7123A5D1" w14:textId="7F9D3A82" w:rsidR="006E2A28" w:rsidRDefault="006E2A28" w:rsidP="006E2A28">
            <w:pPr>
              <w:pStyle w:val="Heading1"/>
              <w:outlineLvl w:val="0"/>
              <w:rPr>
                <w:rFonts w:ascii="DINPro-Regular" w:hAnsi="DINPro-Regular"/>
                <w:lang w:val="en-GB"/>
              </w:rPr>
            </w:pPr>
          </w:p>
          <w:p w14:paraId="4DDA8988" w14:textId="53DB0D6F" w:rsidR="006E2A28" w:rsidRDefault="006E2A28" w:rsidP="006E2A28">
            <w:pPr>
              <w:pStyle w:val="Heading1"/>
              <w:outlineLvl w:val="0"/>
              <w:rPr>
                <w:rFonts w:ascii="DINPro-Regular" w:hAnsi="DINPro-Regular"/>
                <w:lang w:val="en-GB"/>
              </w:rPr>
            </w:pPr>
          </w:p>
          <w:p w14:paraId="159F2BCD" w14:textId="16600E19" w:rsidR="006E2A28" w:rsidRDefault="006E2A28" w:rsidP="006E2A28">
            <w:pPr>
              <w:pStyle w:val="Heading1"/>
              <w:outlineLvl w:val="0"/>
              <w:rPr>
                <w:rFonts w:ascii="DINPro-Regular" w:hAnsi="DINPro-Regular"/>
                <w:lang w:val="en-GB"/>
              </w:rPr>
            </w:pPr>
          </w:p>
          <w:p w14:paraId="7E099884" w14:textId="512CEC13" w:rsidR="006E2A28" w:rsidRDefault="006E2A28" w:rsidP="006E2A28">
            <w:pPr>
              <w:pStyle w:val="Heading1"/>
              <w:outlineLvl w:val="0"/>
              <w:rPr>
                <w:rFonts w:ascii="DINPro-Regular" w:hAnsi="DINPro-Regular"/>
                <w:lang w:val="en-GB"/>
              </w:rPr>
            </w:pPr>
          </w:p>
          <w:p w14:paraId="436972F0" w14:textId="77777777" w:rsidR="006E2A28" w:rsidRPr="00D44E8D" w:rsidRDefault="006E2A28" w:rsidP="006E2A28">
            <w:pPr>
              <w:pStyle w:val="Heading1"/>
              <w:outlineLvl w:val="0"/>
              <w:rPr>
                <w:rFonts w:ascii="DINPro-Regular" w:hAnsi="DINPro-Regular"/>
                <w:lang w:val="en-GB"/>
              </w:rPr>
            </w:pPr>
          </w:p>
          <w:p w14:paraId="04EDDFBE" w14:textId="77777777" w:rsidR="006E2A28" w:rsidRPr="00D44E8D" w:rsidRDefault="006E2A28" w:rsidP="006E2A28">
            <w:pPr>
              <w:pStyle w:val="Heading1"/>
              <w:outlineLvl w:val="0"/>
              <w:rPr>
                <w:rFonts w:ascii="DINPro-Regular" w:hAnsi="DINPro-Regular"/>
                <w:lang w:val="en-GB"/>
              </w:rPr>
            </w:pPr>
          </w:p>
          <w:p w14:paraId="34AD3472" w14:textId="77777777" w:rsidR="006E2A28" w:rsidRPr="00D44E8D" w:rsidRDefault="006E2A28" w:rsidP="006E2A28">
            <w:pPr>
              <w:pStyle w:val="Heading1"/>
              <w:outlineLvl w:val="0"/>
              <w:rPr>
                <w:rFonts w:ascii="DINPro-Regular" w:hAnsi="DINPro-Regular"/>
                <w:lang w:val="en-GB"/>
              </w:rPr>
            </w:pPr>
          </w:p>
          <w:p w14:paraId="73C1CAA2" w14:textId="77777777" w:rsidR="006E2A28" w:rsidRPr="00D44E8D" w:rsidRDefault="006E2A28" w:rsidP="006E2A28">
            <w:pPr>
              <w:pStyle w:val="Heading1"/>
              <w:outlineLvl w:val="0"/>
              <w:rPr>
                <w:rFonts w:ascii="DINPro-Regular" w:hAnsi="DINPro-Regular"/>
                <w:lang w:val="en-GB"/>
              </w:rPr>
            </w:pPr>
          </w:p>
        </w:tc>
      </w:tr>
    </w:tbl>
    <w:p w14:paraId="7A303059" w14:textId="1286C85A" w:rsidR="006E2A28" w:rsidRDefault="006E2A28" w:rsidP="00753EA9"/>
    <w:p w14:paraId="57C0CF7A" w14:textId="053614AC" w:rsidR="006E2A28" w:rsidRDefault="006E2A28" w:rsidP="00753EA9"/>
    <w:p w14:paraId="06C3B280" w14:textId="2E297D10" w:rsidR="006E2A28" w:rsidRDefault="006E2A28" w:rsidP="00753EA9"/>
    <w:tbl>
      <w:tblPr>
        <w:tblStyle w:val="TableGrid"/>
        <w:tblW w:w="0" w:type="auto"/>
        <w:tblLook w:val="04A0" w:firstRow="1" w:lastRow="0" w:firstColumn="1" w:lastColumn="0" w:noHBand="0" w:noVBand="1"/>
      </w:tblPr>
      <w:tblGrid>
        <w:gridCol w:w="9350"/>
      </w:tblGrid>
      <w:tr w:rsidR="00131B88" w:rsidRPr="002557B3" w14:paraId="67D355C5" w14:textId="77777777" w:rsidTr="00131B88">
        <w:tc>
          <w:tcPr>
            <w:tcW w:w="9350" w:type="dxa"/>
            <w:shd w:val="clear" w:color="auto" w:fill="003864"/>
          </w:tcPr>
          <w:p w14:paraId="6481EFA4" w14:textId="261C2F44" w:rsidR="00131B88" w:rsidRPr="002557B3" w:rsidRDefault="006E2A28" w:rsidP="00753EA9">
            <w:pPr>
              <w:rPr>
                <w:rFonts w:ascii="DINPro-Regular" w:hAnsi="DINPro-Regular"/>
                <w:sz w:val="26"/>
                <w:szCs w:val="26"/>
              </w:rPr>
            </w:pPr>
            <w:r>
              <w:rPr>
                <w:rFonts w:ascii="DINPro-Regular" w:hAnsi="DINPro-Regular"/>
                <w:sz w:val="26"/>
                <w:szCs w:val="26"/>
              </w:rPr>
              <w:t>Submitting A Video About Your Project</w:t>
            </w:r>
          </w:p>
        </w:tc>
      </w:tr>
      <w:tr w:rsidR="00131B88" w:rsidRPr="002557B3" w14:paraId="3C7A02BA" w14:textId="77777777" w:rsidTr="00131B88">
        <w:tc>
          <w:tcPr>
            <w:tcW w:w="9350" w:type="dxa"/>
          </w:tcPr>
          <w:p w14:paraId="0102D8E8" w14:textId="77777777" w:rsidR="00131B88" w:rsidRPr="002557B3" w:rsidRDefault="00131B88" w:rsidP="00131B88">
            <w:pPr>
              <w:rPr>
                <w:rFonts w:ascii="DINPro-Regular" w:hAnsi="DINPro-Regular"/>
                <w:b/>
                <w:i/>
                <w:sz w:val="26"/>
                <w:szCs w:val="26"/>
                <w:lang w:val="en-GB"/>
              </w:rPr>
            </w:pPr>
            <w:r w:rsidRPr="002557B3">
              <w:rPr>
                <w:rFonts w:ascii="DINPro-Regular" w:hAnsi="DINPro-Regular"/>
                <w:b/>
                <w:i/>
                <w:sz w:val="26"/>
                <w:szCs w:val="26"/>
                <w:lang w:val="en-GB"/>
              </w:rPr>
              <w:t>Submitting a video is a unique opportunity to bring your application to life. We therefore encourage you to film this video where your project will be taking place.</w:t>
            </w:r>
          </w:p>
          <w:p w14:paraId="6547E4F7"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lastRenderedPageBreak/>
              <w:t xml:space="preserve">If you would like to upload the </w:t>
            </w:r>
            <w:proofErr w:type="gramStart"/>
            <w:r w:rsidRPr="002557B3">
              <w:rPr>
                <w:rFonts w:ascii="DINPro-Regular" w:hAnsi="DINPro-Regular"/>
                <w:sz w:val="26"/>
                <w:szCs w:val="26"/>
                <w:lang w:val="en-GB"/>
              </w:rPr>
              <w:t>video</w:t>
            </w:r>
            <w:proofErr w:type="gramEnd"/>
            <w:r w:rsidRPr="002557B3">
              <w:rPr>
                <w:rFonts w:ascii="DINPro-Regular" w:hAnsi="DINPro-Regular"/>
                <w:sz w:val="26"/>
                <w:szCs w:val="26"/>
                <w:lang w:val="en-GB"/>
              </w:rPr>
              <w:t xml:space="preserve"> we kindly ask you to follow these guidelines:</w:t>
            </w:r>
          </w:p>
          <w:p w14:paraId="1227C9C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should be no longer than five minutes.</w:t>
            </w:r>
          </w:p>
          <w:p w14:paraId="1B748168"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does not need to be professionally produced. Smartphone is fine.</w:t>
            </w:r>
          </w:p>
          <w:p w14:paraId="5F95296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obtain consent from anyone who may feature in your video.</w:t>
            </w:r>
          </w:p>
          <w:p w14:paraId="78623E3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note – </w:t>
            </w:r>
            <w:r w:rsidRPr="002557B3">
              <w:rPr>
                <w:rFonts w:ascii="DINPro-Regular" w:hAnsi="DINPro-Regular"/>
                <w:b/>
                <w:bCs/>
                <w:sz w:val="26"/>
                <w:szCs w:val="26"/>
                <w:lang w:val="en-GB"/>
              </w:rPr>
              <w:t xml:space="preserve">you still </w:t>
            </w:r>
            <w:proofErr w:type="gramStart"/>
            <w:r w:rsidRPr="002557B3">
              <w:rPr>
                <w:rFonts w:ascii="DINPro-Regular" w:hAnsi="DINPro-Regular"/>
                <w:b/>
                <w:bCs/>
                <w:sz w:val="26"/>
                <w:szCs w:val="26"/>
                <w:lang w:val="en-GB"/>
              </w:rPr>
              <w:t>have to</w:t>
            </w:r>
            <w:proofErr w:type="gramEnd"/>
            <w:r w:rsidRPr="002557B3">
              <w:rPr>
                <w:rFonts w:ascii="DINPro-Regular" w:hAnsi="DINPro-Regular"/>
                <w:b/>
                <w:bCs/>
                <w:sz w:val="26"/>
                <w:szCs w:val="26"/>
                <w:lang w:val="en-GB"/>
              </w:rPr>
              <w:t xml:space="preserve"> complete all other questions on the application form and budget, you cannot send just a video.</w:t>
            </w:r>
          </w:p>
          <w:p w14:paraId="6BF9B01A"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 </w:t>
            </w:r>
            <w:r w:rsidRPr="002557B3">
              <w:rPr>
                <w:rFonts w:ascii="DINPro-Regular" w:hAnsi="DINPro-Regular"/>
                <w:i/>
                <w:iCs/>
                <w:sz w:val="26"/>
                <w:szCs w:val="26"/>
                <w:lang w:val="en-GB"/>
              </w:rPr>
              <w:t>Please submit your video in one of the following ways:</w:t>
            </w:r>
          </w:p>
          <w:p w14:paraId="64E5B37A"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Google Drive </w:t>
            </w:r>
            <w:r w:rsidRPr="002557B3">
              <w:rPr>
                <w:rFonts w:ascii="DINPro-Regular" w:hAnsi="DINPro-Regular"/>
                <w:sz w:val="26"/>
                <w:szCs w:val="26"/>
                <w:lang w:val="en-GB"/>
              </w:rPr>
              <w:t>— save the video file to Google Drive. Right-click on the file and select 'Share'. In the share settings, under the 'Get link' section, make sure it's set to 'Anyone can view this link'. Copy the link into the form below in the field to the right of 'By Google Drive’.</w:t>
            </w:r>
          </w:p>
          <w:p w14:paraId="5B234E06"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74751BEF" w14:textId="77777777" w:rsidR="00131B88" w:rsidRPr="002557B3" w:rsidRDefault="002E7528" w:rsidP="00131B88">
            <w:pPr>
              <w:pStyle w:val="ListParagraph"/>
              <w:numPr>
                <w:ilvl w:val="0"/>
                <w:numId w:val="27"/>
              </w:numPr>
              <w:rPr>
                <w:rFonts w:ascii="DINPro-Regular" w:hAnsi="DINPro-Regular"/>
                <w:sz w:val="26"/>
                <w:szCs w:val="26"/>
                <w:lang w:val="en-GB"/>
              </w:rPr>
            </w:pPr>
            <w:hyperlink r:id="rId11" w:tgtFrame="_blank" w:history="1">
              <w:r w:rsidR="00131B88" w:rsidRPr="002557B3">
                <w:rPr>
                  <w:rStyle w:val="Hyperlink"/>
                  <w:rFonts w:ascii="DINPro-Regular" w:hAnsi="DINPro-Regular"/>
                  <w:b/>
                  <w:bCs/>
                  <w:sz w:val="26"/>
                  <w:szCs w:val="26"/>
                  <w:lang w:val="en-GB"/>
                </w:rPr>
                <w:t>WeTransfer</w:t>
              </w:r>
            </w:hyperlink>
            <w:r w:rsidR="00131B88" w:rsidRPr="002557B3">
              <w:rPr>
                <w:rFonts w:ascii="DINPro-Regular" w:hAnsi="DINPro-Regular"/>
                <w:b/>
                <w:bCs/>
                <w:sz w:val="26"/>
                <w:szCs w:val="26"/>
                <w:lang w:val="en-GB"/>
              </w:rPr>
              <w:t>, </w:t>
            </w:r>
            <w:hyperlink r:id="rId12" w:tgtFrame="_blank" w:history="1">
              <w:r w:rsidR="00131B88" w:rsidRPr="002557B3">
                <w:rPr>
                  <w:rStyle w:val="Hyperlink"/>
                  <w:rFonts w:ascii="DINPro-Regular" w:hAnsi="DINPro-Regular"/>
                  <w:b/>
                  <w:bCs/>
                  <w:sz w:val="26"/>
                  <w:szCs w:val="26"/>
                  <w:lang w:val="en-GB"/>
                </w:rPr>
                <w:t>Firefox Send</w:t>
              </w:r>
            </w:hyperlink>
            <w:r w:rsidR="00131B88" w:rsidRPr="002557B3">
              <w:rPr>
                <w:rFonts w:ascii="DINPro-Regular" w:hAnsi="DINPro-Regular"/>
                <w:b/>
                <w:bCs/>
                <w:sz w:val="26"/>
                <w:szCs w:val="26"/>
                <w:lang w:val="en-GB"/>
              </w:rPr>
              <w:t>, or other secure file transfer services </w:t>
            </w:r>
            <w:r w:rsidR="00131B88" w:rsidRPr="002557B3">
              <w:rPr>
                <w:rFonts w:ascii="DINPro-Regular" w:hAnsi="DINPro-Regular"/>
                <w:sz w:val="26"/>
                <w:szCs w:val="26"/>
                <w:lang w:val="en-GB"/>
              </w:rPr>
              <w:t>—</w:t>
            </w:r>
            <w:r w:rsidR="00131B88" w:rsidRPr="002557B3">
              <w:rPr>
                <w:rFonts w:ascii="DINPro-Regular" w:hAnsi="DINPro-Regular"/>
                <w:b/>
                <w:bCs/>
                <w:sz w:val="26"/>
                <w:szCs w:val="26"/>
                <w:lang w:val="en-GB"/>
              </w:rPr>
              <w:t> </w:t>
            </w:r>
            <w:r w:rsidR="00131B88" w:rsidRPr="002557B3">
              <w:rPr>
                <w:rFonts w:ascii="DINPro-Regular" w:hAnsi="DINPro-Regular"/>
                <w:sz w:val="26"/>
                <w:szCs w:val="26"/>
                <w:lang w:val="en-GB"/>
              </w:rPr>
              <w:t>upload your video to the service, and send the link to</w:t>
            </w:r>
            <w:r w:rsidR="00131B88" w:rsidRPr="002557B3">
              <w:rPr>
                <w:rFonts w:ascii="DINPro-Regular" w:hAnsi="DINPro-Regular"/>
                <w:b/>
                <w:bCs/>
                <w:sz w:val="26"/>
                <w:szCs w:val="26"/>
                <w:lang w:val="en-GB"/>
              </w:rPr>
              <w:t> </w:t>
            </w:r>
            <w:hyperlink r:id="rId13" w:history="1">
              <w:r w:rsidR="00131B88" w:rsidRPr="002557B3">
                <w:rPr>
                  <w:rStyle w:val="Hyperlink"/>
                  <w:rFonts w:ascii="DINPro-Regular" w:hAnsi="DINPro-Regular"/>
                  <w:b/>
                  <w:bCs/>
                  <w:sz w:val="26"/>
                  <w:szCs w:val="26"/>
                  <w:lang w:val="en-GB"/>
                </w:rPr>
                <w:t>yevgeni@youngealingfoundation.org.uk</w:t>
              </w:r>
            </w:hyperlink>
            <w:r w:rsidR="00131B88" w:rsidRPr="002557B3">
              <w:rPr>
                <w:rFonts w:ascii="DINPro-Regular" w:hAnsi="DINPro-Regular"/>
                <w:sz w:val="26"/>
                <w:szCs w:val="26"/>
                <w:lang w:val="en-GB"/>
              </w:rPr>
              <w:t>.</w:t>
            </w:r>
          </w:p>
          <w:p w14:paraId="4BBDA545"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457A353D"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WhatsApp</w:t>
            </w:r>
            <w:r w:rsidRPr="002557B3">
              <w:rPr>
                <w:rFonts w:ascii="DINPro-Regular" w:hAnsi="DINPro-Regular"/>
                <w:sz w:val="26"/>
                <w:szCs w:val="26"/>
                <w:lang w:val="en-GB"/>
              </w:rPr>
              <w:t> — please send your video by WhatsApp to </w:t>
            </w:r>
            <w:r w:rsidRPr="002557B3">
              <w:rPr>
                <w:rFonts w:ascii="DINPro-Regular" w:hAnsi="DINPro-Regular"/>
                <w:b/>
                <w:bCs/>
                <w:sz w:val="26"/>
                <w:szCs w:val="26"/>
                <w:lang w:val="en-GB"/>
              </w:rPr>
              <w:t>07375 076718</w:t>
            </w:r>
            <w:r w:rsidRPr="002557B3">
              <w:rPr>
                <w:rFonts w:ascii="DINPro-Regular" w:hAnsi="DINPro-Regular"/>
                <w:sz w:val="26"/>
                <w:szCs w:val="26"/>
                <w:lang w:val="en-GB"/>
              </w:rPr>
              <w:t>. Please send a follow up WhatsApp message with your name and organisation.</w:t>
            </w:r>
          </w:p>
          <w:p w14:paraId="318E55B0" w14:textId="77777777" w:rsidR="00131B88" w:rsidRPr="002557B3" w:rsidRDefault="00131B88" w:rsidP="00753EA9">
            <w:pPr>
              <w:rPr>
                <w:rFonts w:ascii="DINPro-Regular" w:hAnsi="DINPro-Regular"/>
                <w:sz w:val="26"/>
                <w:szCs w:val="26"/>
              </w:rPr>
            </w:pPr>
          </w:p>
        </w:tc>
      </w:tr>
    </w:tbl>
    <w:p w14:paraId="1A596278" w14:textId="7223482B" w:rsidR="00753EA9" w:rsidRDefault="00753EA9" w:rsidP="00753EA9"/>
    <w:p w14:paraId="4E948AC3" w14:textId="77777777" w:rsidR="00753EA9" w:rsidRDefault="00753EA9" w:rsidP="00753EA9"/>
    <w:tbl>
      <w:tblPr>
        <w:tblStyle w:val="TableGrid"/>
        <w:tblW w:w="0" w:type="auto"/>
        <w:tblLook w:val="04A0" w:firstRow="1" w:lastRow="0" w:firstColumn="1" w:lastColumn="0" w:noHBand="0" w:noVBand="1"/>
      </w:tblPr>
      <w:tblGrid>
        <w:gridCol w:w="4675"/>
        <w:gridCol w:w="4675"/>
      </w:tblGrid>
      <w:tr w:rsidR="00131B88" w:rsidRPr="002557B3" w14:paraId="10BC1CC2" w14:textId="77777777" w:rsidTr="00131B88">
        <w:tc>
          <w:tcPr>
            <w:tcW w:w="9350" w:type="dxa"/>
            <w:gridSpan w:val="2"/>
            <w:shd w:val="clear" w:color="auto" w:fill="003864"/>
          </w:tcPr>
          <w:p w14:paraId="4108FC19" w14:textId="172DE9B4"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Project Costs </w:t>
            </w:r>
          </w:p>
        </w:tc>
      </w:tr>
      <w:tr w:rsidR="002557B3" w:rsidRPr="002557B3" w14:paraId="3DB82E1C" w14:textId="77777777" w:rsidTr="00BD04CA">
        <w:trPr>
          <w:trHeight w:val="731"/>
        </w:trPr>
        <w:tc>
          <w:tcPr>
            <w:tcW w:w="4675" w:type="dxa"/>
          </w:tcPr>
          <w:p w14:paraId="1BA7F181" w14:textId="7B19767B" w:rsidR="002557B3" w:rsidRPr="002557B3" w:rsidRDefault="002557B3" w:rsidP="009258ED">
            <w:pPr>
              <w:spacing w:before="0"/>
              <w:rPr>
                <w:rFonts w:ascii="DINPro-Regular" w:hAnsi="DINPro-Regular"/>
                <w:b/>
                <w:lang w:val="en-GB"/>
              </w:rPr>
            </w:pPr>
            <w:r w:rsidRPr="002557B3">
              <w:rPr>
                <w:rFonts w:ascii="DINPro-Regular" w:hAnsi="DINPro-Regular"/>
                <w:b/>
              </w:rPr>
              <w:t>How much are you requesting?</w:t>
            </w:r>
          </w:p>
        </w:tc>
        <w:tc>
          <w:tcPr>
            <w:tcW w:w="4675" w:type="dxa"/>
          </w:tcPr>
          <w:p w14:paraId="14E8B017" w14:textId="576B662C" w:rsidR="002557B3" w:rsidRPr="002557B3" w:rsidRDefault="002557B3" w:rsidP="009258ED">
            <w:pPr>
              <w:spacing w:before="0"/>
              <w:rPr>
                <w:rFonts w:ascii="DINPro-Regular" w:hAnsi="DINPro-Regular"/>
                <w:b/>
                <w:lang w:val="en-GB"/>
              </w:rPr>
            </w:pPr>
            <w:r w:rsidRPr="002557B3">
              <w:rPr>
                <w:rFonts w:ascii="DINPro-Regular" w:hAnsi="DINPro-Regular"/>
                <w:b/>
                <w:lang w:val="en-GB"/>
              </w:rPr>
              <w:t>£</w:t>
            </w:r>
          </w:p>
        </w:tc>
      </w:tr>
      <w:tr w:rsidR="00061C51" w:rsidRPr="002557B3" w14:paraId="61CE80F8" w14:textId="77777777" w:rsidTr="00BD04CA">
        <w:trPr>
          <w:trHeight w:val="731"/>
        </w:trPr>
        <w:tc>
          <w:tcPr>
            <w:tcW w:w="4675" w:type="dxa"/>
          </w:tcPr>
          <w:p w14:paraId="608B4C4B" w14:textId="27BF69E4" w:rsidR="00061C51" w:rsidRPr="002557B3" w:rsidRDefault="00061C51" w:rsidP="009258ED">
            <w:pPr>
              <w:spacing w:before="0"/>
              <w:rPr>
                <w:rFonts w:ascii="DINPro-Regular" w:hAnsi="DINPro-Regular"/>
                <w:b/>
              </w:rPr>
            </w:pPr>
            <w:r>
              <w:rPr>
                <w:rFonts w:ascii="DINPro-Regular" w:hAnsi="DINPro-Regular"/>
                <w:b/>
              </w:rPr>
              <w:t>How many sessions will you deliver?</w:t>
            </w:r>
          </w:p>
        </w:tc>
        <w:tc>
          <w:tcPr>
            <w:tcW w:w="4675" w:type="dxa"/>
          </w:tcPr>
          <w:p w14:paraId="5AFAC7C4" w14:textId="77777777" w:rsidR="00061C51" w:rsidRPr="002557B3" w:rsidRDefault="00061C51" w:rsidP="009258ED">
            <w:pPr>
              <w:spacing w:before="0"/>
              <w:rPr>
                <w:rFonts w:ascii="DINPro-Regular" w:hAnsi="DINPro-Regular"/>
                <w:b/>
                <w:lang w:val="en-GB"/>
              </w:rPr>
            </w:pPr>
          </w:p>
        </w:tc>
      </w:tr>
      <w:tr w:rsidR="00061C51" w:rsidRPr="002557B3" w14:paraId="5D9DB576" w14:textId="77777777" w:rsidTr="00BD04CA">
        <w:trPr>
          <w:trHeight w:val="731"/>
        </w:trPr>
        <w:tc>
          <w:tcPr>
            <w:tcW w:w="4675" w:type="dxa"/>
          </w:tcPr>
          <w:p w14:paraId="049D9007" w14:textId="0BBE4D81" w:rsidR="00061C51" w:rsidRDefault="00061C51" w:rsidP="009258ED">
            <w:pPr>
              <w:spacing w:before="0"/>
              <w:rPr>
                <w:rFonts w:ascii="DINPro-Regular" w:hAnsi="DINPro-Regular"/>
                <w:b/>
              </w:rPr>
            </w:pPr>
            <w:r>
              <w:rPr>
                <w:rFonts w:ascii="DINPro-Regular" w:hAnsi="DINPro-Regular"/>
                <w:b/>
              </w:rPr>
              <w:t xml:space="preserve">How many young people will you support? </w:t>
            </w:r>
          </w:p>
        </w:tc>
        <w:tc>
          <w:tcPr>
            <w:tcW w:w="4675" w:type="dxa"/>
          </w:tcPr>
          <w:p w14:paraId="2BAB16FD" w14:textId="77777777" w:rsidR="00061C51" w:rsidRDefault="00061C51" w:rsidP="009258ED">
            <w:pPr>
              <w:spacing w:before="0"/>
              <w:rPr>
                <w:rFonts w:ascii="DINPro-Regular" w:hAnsi="DINPro-Regular"/>
                <w:b/>
                <w:lang w:val="en-GB"/>
              </w:rPr>
            </w:pPr>
          </w:p>
        </w:tc>
      </w:tr>
      <w:tr w:rsidR="00061C51" w:rsidRPr="002557B3" w14:paraId="061790FA" w14:textId="77777777" w:rsidTr="00BD04CA">
        <w:trPr>
          <w:trHeight w:val="731"/>
        </w:trPr>
        <w:tc>
          <w:tcPr>
            <w:tcW w:w="4675" w:type="dxa"/>
          </w:tcPr>
          <w:p w14:paraId="41368116" w14:textId="01C24000" w:rsidR="00061C51" w:rsidRDefault="00061C51" w:rsidP="009258ED">
            <w:pPr>
              <w:spacing w:before="0"/>
              <w:rPr>
                <w:rFonts w:ascii="DINPro-Regular" w:hAnsi="DINPro-Regular"/>
                <w:b/>
              </w:rPr>
            </w:pPr>
            <w:r>
              <w:rPr>
                <w:rFonts w:ascii="DINPro-Regular" w:hAnsi="DINPro-Regular"/>
                <w:b/>
              </w:rPr>
              <w:lastRenderedPageBreak/>
              <w:t>Please provide dates of when the work will take place?</w:t>
            </w:r>
          </w:p>
        </w:tc>
        <w:tc>
          <w:tcPr>
            <w:tcW w:w="4675" w:type="dxa"/>
          </w:tcPr>
          <w:p w14:paraId="6303065A" w14:textId="77777777" w:rsidR="00061C51" w:rsidRDefault="00061C51" w:rsidP="009258ED">
            <w:pPr>
              <w:spacing w:before="0"/>
              <w:rPr>
                <w:rFonts w:ascii="DINPro-Regular" w:hAnsi="DINPro-Regular"/>
                <w:b/>
                <w:lang w:val="en-GB"/>
              </w:rPr>
            </w:pPr>
          </w:p>
        </w:tc>
      </w:tr>
      <w:tr w:rsidR="00131B88" w:rsidRPr="002557B3" w14:paraId="074D0A51" w14:textId="77777777" w:rsidTr="00BD04CA">
        <w:trPr>
          <w:trHeight w:val="694"/>
        </w:trPr>
        <w:tc>
          <w:tcPr>
            <w:tcW w:w="9350" w:type="dxa"/>
            <w:gridSpan w:val="2"/>
          </w:tcPr>
          <w:p w14:paraId="43900643" w14:textId="42FA9B2C"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Please use the </w:t>
            </w:r>
            <w:r w:rsidRPr="002557B3">
              <w:rPr>
                <w:rFonts w:ascii="DINPro-Regular" w:hAnsi="DINPro-Regular"/>
                <w:b/>
                <w:highlight w:val="yellow"/>
                <w:lang w:val="en-GB"/>
              </w:rPr>
              <w:t>budget template</w:t>
            </w:r>
            <w:r w:rsidRPr="002557B3">
              <w:rPr>
                <w:rFonts w:ascii="DINPro-Regular" w:hAnsi="DINPro-Regular"/>
                <w:b/>
                <w:lang w:val="en-GB"/>
              </w:rPr>
              <w:t xml:space="preserve"> provided </w:t>
            </w:r>
            <w:proofErr w:type="gramStart"/>
            <w:r w:rsidRPr="002557B3">
              <w:rPr>
                <w:rFonts w:ascii="DINPro-Regular" w:hAnsi="DINPro-Regular"/>
                <w:b/>
                <w:lang w:val="en-GB"/>
              </w:rPr>
              <w:t>to  tell</w:t>
            </w:r>
            <w:proofErr w:type="gramEnd"/>
            <w:r w:rsidRPr="002557B3">
              <w:rPr>
                <w:rFonts w:ascii="DINPro-Regular" w:hAnsi="DINPro-Regular"/>
                <w:b/>
                <w:lang w:val="en-GB"/>
              </w:rPr>
              <w:t xml:space="preserve"> us the total cost of the project </w:t>
            </w:r>
          </w:p>
        </w:tc>
      </w:tr>
      <w:tr w:rsidR="00131B88" w:rsidRPr="002557B3" w14:paraId="1F881E43" w14:textId="77777777" w:rsidTr="00131B88">
        <w:tc>
          <w:tcPr>
            <w:tcW w:w="9350" w:type="dxa"/>
            <w:gridSpan w:val="2"/>
            <w:shd w:val="clear" w:color="auto" w:fill="003864"/>
          </w:tcPr>
          <w:p w14:paraId="10622091" w14:textId="2B5B4410"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Impact Measurement </w:t>
            </w:r>
          </w:p>
        </w:tc>
      </w:tr>
      <w:tr w:rsidR="00131B88" w:rsidRPr="002557B3" w14:paraId="69408791" w14:textId="77777777" w:rsidTr="00BD04CA">
        <w:tc>
          <w:tcPr>
            <w:tcW w:w="9350" w:type="dxa"/>
            <w:gridSpan w:val="2"/>
          </w:tcPr>
          <w:p w14:paraId="68C85A63" w14:textId="190C86B8" w:rsidR="00131B88" w:rsidRPr="002557B3" w:rsidRDefault="00131B88" w:rsidP="009258ED">
            <w:pPr>
              <w:spacing w:before="0"/>
              <w:rPr>
                <w:rFonts w:ascii="DINPro-Regular" w:hAnsi="DINPro-Regular"/>
                <w:b/>
                <w:lang w:val="en-GB"/>
              </w:rPr>
            </w:pPr>
            <w:r w:rsidRPr="002557B3">
              <w:rPr>
                <w:rFonts w:ascii="DINPro-Regular" w:hAnsi="DINPro-Regular"/>
                <w:b/>
                <w:lang w:val="en-GB"/>
              </w:rPr>
              <w:t>How will you measure the impact of your work? (Max 250 words)</w:t>
            </w:r>
          </w:p>
        </w:tc>
      </w:tr>
      <w:tr w:rsidR="00131B88" w:rsidRPr="002557B3" w14:paraId="5567EB74" w14:textId="77777777" w:rsidTr="00BD04CA">
        <w:tc>
          <w:tcPr>
            <w:tcW w:w="9350" w:type="dxa"/>
            <w:gridSpan w:val="2"/>
          </w:tcPr>
          <w:p w14:paraId="0DA46685" w14:textId="77777777" w:rsidR="00131B88" w:rsidRPr="002557B3" w:rsidRDefault="00131B88" w:rsidP="009258ED">
            <w:pPr>
              <w:spacing w:before="0"/>
              <w:rPr>
                <w:rFonts w:ascii="DINPro-Regular" w:hAnsi="DINPro-Regular"/>
                <w:b/>
                <w:lang w:val="en-GB"/>
              </w:rPr>
            </w:pPr>
          </w:p>
          <w:p w14:paraId="7B372878" w14:textId="2B773CBE" w:rsidR="002557B3" w:rsidRPr="002557B3" w:rsidRDefault="002557B3" w:rsidP="009258ED">
            <w:pPr>
              <w:spacing w:before="0"/>
              <w:rPr>
                <w:rFonts w:ascii="DINPro-Regular" w:hAnsi="DINPro-Regular"/>
                <w:b/>
                <w:lang w:val="en-GB"/>
              </w:rPr>
            </w:pPr>
            <w:r w:rsidRPr="002557B3">
              <w:rPr>
                <w:rFonts w:ascii="DINPro-Regular" w:hAnsi="DINPro-Regular"/>
                <w:b/>
                <w:i/>
                <w:lang w:val="en-GB"/>
              </w:rPr>
              <w:t xml:space="preserve">Please enter text here. </w:t>
            </w:r>
          </w:p>
          <w:p w14:paraId="4BBF519A" w14:textId="77777777" w:rsidR="002557B3" w:rsidRPr="002557B3" w:rsidRDefault="002557B3" w:rsidP="009258ED">
            <w:pPr>
              <w:spacing w:before="0"/>
              <w:rPr>
                <w:rFonts w:ascii="DINPro-Regular" w:hAnsi="DINPro-Regular"/>
                <w:b/>
                <w:lang w:val="en-GB"/>
              </w:rPr>
            </w:pPr>
          </w:p>
          <w:p w14:paraId="72A8EBB8" w14:textId="181DD69F" w:rsidR="002557B3" w:rsidRPr="002557B3" w:rsidRDefault="002557B3" w:rsidP="009258ED">
            <w:pPr>
              <w:spacing w:before="0"/>
              <w:rPr>
                <w:rFonts w:ascii="DINPro-Regular" w:hAnsi="DINPro-Regular"/>
                <w:b/>
                <w:lang w:val="en-GB"/>
              </w:rPr>
            </w:pPr>
          </w:p>
        </w:tc>
      </w:tr>
    </w:tbl>
    <w:p w14:paraId="3D81E829" w14:textId="111A773F" w:rsidR="009258ED" w:rsidRPr="00FD460B" w:rsidRDefault="009258ED" w:rsidP="009258ED">
      <w:pPr>
        <w:spacing w:before="0"/>
        <w:rPr>
          <w:lang w:val="en-GB"/>
        </w:rPr>
      </w:pPr>
    </w:p>
    <w:p w14:paraId="74B3F5B1" w14:textId="0ADD4774" w:rsidR="00F76198" w:rsidRDefault="00F76198" w:rsidP="00FD460B"/>
    <w:p w14:paraId="7F1C5504" w14:textId="0160A57B" w:rsidR="002557B3" w:rsidRPr="002557B3" w:rsidRDefault="002557B3" w:rsidP="00FD460B">
      <w:pPr>
        <w:rPr>
          <w:b/>
        </w:rPr>
      </w:pPr>
      <w:r w:rsidRPr="002557B3">
        <w:rPr>
          <w:b/>
        </w:rPr>
        <w:t xml:space="preserve"> </w:t>
      </w:r>
    </w:p>
    <w:sectPr w:rsidR="002557B3" w:rsidRPr="002557B3" w:rsidSect="004E6300">
      <w:headerReference w:type="default" r:id="rId14"/>
      <w:footerReference w:type="default" r:id="rId15"/>
      <w:headerReference w:type="first" r:id="rId16"/>
      <w:footerReference w:type="first" r:id="rId17"/>
      <w:pgSz w:w="12240" w:h="15840"/>
      <w:pgMar w:top="1440" w:right="1440" w:bottom="144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D76D5" w14:textId="77777777" w:rsidR="00A60128" w:rsidRDefault="00A60128" w:rsidP="000172E5">
      <w:pPr>
        <w:spacing w:after="0" w:line="240" w:lineRule="auto"/>
      </w:pPr>
      <w:r>
        <w:separator/>
      </w:r>
    </w:p>
  </w:endnote>
  <w:endnote w:type="continuationSeparator" w:id="0">
    <w:p w14:paraId="42844BBD" w14:textId="77777777" w:rsidR="00A60128" w:rsidRDefault="00A60128" w:rsidP="000172E5">
      <w:pPr>
        <w:spacing w:after="0" w:line="240" w:lineRule="auto"/>
      </w:pPr>
      <w:r>
        <w:continuationSeparator/>
      </w:r>
    </w:p>
  </w:endnote>
  <w:endnote w:type="continuationNotice" w:id="1">
    <w:p w14:paraId="705C3959" w14:textId="77777777" w:rsidR="00A60128" w:rsidRDefault="00A601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22CE8F-23E2-4504-A819-AB9602A249BF}"/>
    <w:embedBold r:id="rId2" w:fontKey="{4D5C6438-9AB8-415E-BC90-BB9C0AC43763}"/>
    <w:embedItalic r:id="rId3" w:fontKey="{49C15A22-9058-4529-9D27-124320028CB1}"/>
    <w:embedBoldItalic r:id="rId4" w:fontKey="{A25A7449-2780-44AA-9354-B6E2601AC2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C909D5B5-63C0-44EE-831A-167D8D3725D5}"/>
    <w:embedBold r:id="rId6" w:fontKey="{5DF2E8F6-AEF7-4A75-8BEF-143EA9B677C7}"/>
    <w:embedItalic r:id="rId7" w:fontKey="{B363006E-2B12-4E65-B390-B3537D5AA5F3}"/>
  </w:font>
  <w:font w:name="Consolas">
    <w:panose1 w:val="020B0609020204030204"/>
    <w:charset w:val="00"/>
    <w:family w:val="modern"/>
    <w:pitch w:val="fixed"/>
    <w:sig w:usb0="E00006FF" w:usb1="0000FCFF" w:usb2="00000001" w:usb3="00000000" w:csb0="0000019F" w:csb1="00000000"/>
    <w:embedRegular r:id="rId8" w:fontKey="{1C24F3DC-15AF-447B-9D98-F195F2B8786E}"/>
  </w:font>
  <w:font w:name="Segoe UI">
    <w:panose1 w:val="020B0502040204020203"/>
    <w:charset w:val="00"/>
    <w:family w:val="swiss"/>
    <w:pitch w:val="variable"/>
    <w:sig w:usb0="E4002EFF" w:usb1="C000E47F" w:usb2="00000009" w:usb3="00000000" w:csb0="000001FF" w:csb1="00000000"/>
    <w:embedRegular r:id="rId9" w:fontKey="{896E2118-A583-466B-A04A-A3B34EAED42D}"/>
  </w:font>
  <w:font w:name="DINPro-Regular">
    <w:altName w:val="Corbel"/>
    <w:panose1 w:val="00000000000000000000"/>
    <w:charset w:val="00"/>
    <w:family w:val="modern"/>
    <w:notTrueType/>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0" w:fontKey="{67BDC6A6-EFE2-4C4A-A022-1E2E75DFD20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1"/>
      <w:gridCol w:w="229"/>
    </w:tblGrid>
    <w:tr w:rsidR="00BD04CA" w:rsidRPr="00311D4F" w14:paraId="190AA564" w14:textId="77777777" w:rsidTr="00434A6A">
      <w:trPr>
        <w:trHeight w:val="265"/>
      </w:trPr>
      <w:tc>
        <w:tcPr>
          <w:tcW w:w="251" w:type="dxa"/>
          <w:vAlign w:val="center"/>
        </w:tcPr>
        <w:p w14:paraId="3969CB1C" w14:textId="77777777" w:rsidR="00BD04CA" w:rsidRPr="00311D4F" w:rsidRDefault="00BD04CA" w:rsidP="00434A6A">
          <w:pPr>
            <w:pStyle w:val="Footer"/>
          </w:pPr>
        </w:p>
      </w:tc>
      <w:tc>
        <w:tcPr>
          <w:tcW w:w="229" w:type="dxa"/>
          <w:vAlign w:val="center"/>
        </w:tcPr>
        <w:p w14:paraId="2AA1B788" w14:textId="77777777" w:rsidR="00BD04CA" w:rsidRPr="00311D4F" w:rsidRDefault="00BD04CA" w:rsidP="00637200">
          <w:pPr>
            <w:pStyle w:val="Footer"/>
            <w:jc w:val="right"/>
          </w:pPr>
        </w:p>
      </w:tc>
    </w:tr>
  </w:tbl>
  <w:p w14:paraId="48779DA8" w14:textId="2D3D54F2" w:rsidR="00BD04CA" w:rsidRDefault="00BD04CA" w:rsidP="00637200">
    <w:pPr>
      <w:pStyle w:val="Footer"/>
    </w:pPr>
    <w:r w:rsidRPr="00434A6A">
      <w:rPr>
        <w:noProof/>
        <w:lang w:val="en-GB" w:eastAsia="en-GB"/>
      </w:rPr>
      <w:drawing>
        <wp:anchor distT="0" distB="0" distL="114300" distR="114300" simplePos="0" relativeHeight="251655680" behindDoc="1" locked="0" layoutInCell="1" allowOverlap="1" wp14:anchorId="34801D25" wp14:editId="1D988D51">
          <wp:simplePos x="0" y="0"/>
          <wp:positionH relativeFrom="page">
            <wp:posOffset>3297767</wp:posOffset>
          </wp:positionH>
          <wp:positionV relativeFrom="paragraph">
            <wp:posOffset>-906780</wp:posOffset>
          </wp:positionV>
          <wp:extent cx="4076700" cy="937260"/>
          <wp:effectExtent l="0" t="0" r="0" b="0"/>
          <wp:wrapNone/>
          <wp:docPr id="6" name="Picture 6"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6704" behindDoc="1" locked="0" layoutInCell="1" allowOverlap="1" wp14:anchorId="71277C52" wp14:editId="1A950320">
          <wp:simplePos x="0" y="0"/>
          <wp:positionH relativeFrom="page">
            <wp:posOffset>0</wp:posOffset>
          </wp:positionH>
          <wp:positionV relativeFrom="paragraph">
            <wp:posOffset>-961390</wp:posOffset>
          </wp:positionV>
          <wp:extent cx="2964180" cy="922020"/>
          <wp:effectExtent l="0" t="0" r="7620" b="0"/>
          <wp:wrapNone/>
          <wp:docPr id="7" name="Picture 7"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51"/>
      <w:gridCol w:w="229"/>
    </w:tblGrid>
    <w:tr w:rsidR="00BD04CA" w:rsidRPr="00311D4F" w14:paraId="505469A8" w14:textId="77777777" w:rsidTr="00EE666C">
      <w:trPr>
        <w:trHeight w:val="265"/>
      </w:trPr>
      <w:tc>
        <w:tcPr>
          <w:tcW w:w="251" w:type="dxa"/>
          <w:vAlign w:val="center"/>
        </w:tcPr>
        <w:p w14:paraId="260E2388" w14:textId="77777777" w:rsidR="00BD04CA" w:rsidRPr="00311D4F" w:rsidRDefault="00BD04CA" w:rsidP="004E6300">
          <w:pPr>
            <w:pStyle w:val="Footer"/>
          </w:pPr>
        </w:p>
      </w:tc>
      <w:tc>
        <w:tcPr>
          <w:tcW w:w="229" w:type="dxa"/>
          <w:vAlign w:val="center"/>
        </w:tcPr>
        <w:p w14:paraId="0775E164" w14:textId="77777777" w:rsidR="00BD04CA" w:rsidRPr="00311D4F" w:rsidRDefault="00BD04CA" w:rsidP="004E6300">
          <w:pPr>
            <w:pStyle w:val="Footer"/>
            <w:jc w:val="right"/>
          </w:pPr>
        </w:p>
      </w:tc>
    </w:tr>
  </w:tbl>
  <w:p w14:paraId="516631F0" w14:textId="36F6598F" w:rsidR="00BD04CA" w:rsidRDefault="00BD04CA" w:rsidP="004E6300">
    <w:pPr>
      <w:pStyle w:val="Footer"/>
    </w:pPr>
    <w:r w:rsidRPr="00434A6A">
      <w:rPr>
        <w:noProof/>
        <w:lang w:val="en-GB" w:eastAsia="en-GB"/>
      </w:rPr>
      <w:drawing>
        <wp:anchor distT="0" distB="0" distL="114300" distR="114300" simplePos="0" relativeHeight="251657728" behindDoc="1" locked="0" layoutInCell="1" allowOverlap="1" wp14:anchorId="606EDB12" wp14:editId="67D278D2">
          <wp:simplePos x="0" y="0"/>
          <wp:positionH relativeFrom="page">
            <wp:posOffset>3323167</wp:posOffset>
          </wp:positionH>
          <wp:positionV relativeFrom="paragraph">
            <wp:posOffset>-598593</wp:posOffset>
          </wp:positionV>
          <wp:extent cx="4076700" cy="937260"/>
          <wp:effectExtent l="0" t="0" r="0" b="0"/>
          <wp:wrapNone/>
          <wp:docPr id="9" name="Picture 9"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8752" behindDoc="1" locked="0" layoutInCell="1" allowOverlap="1" wp14:anchorId="32EBC248" wp14:editId="27B027D8">
          <wp:simplePos x="0" y="0"/>
          <wp:positionH relativeFrom="page">
            <wp:posOffset>38100</wp:posOffset>
          </wp:positionH>
          <wp:positionV relativeFrom="paragraph">
            <wp:posOffset>-580390</wp:posOffset>
          </wp:positionV>
          <wp:extent cx="2964180" cy="922020"/>
          <wp:effectExtent l="0" t="0" r="7620" b="0"/>
          <wp:wrapNone/>
          <wp:docPr id="8" name="Picture 8"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6B135" w14:textId="77777777" w:rsidR="00BD04CA" w:rsidRDefault="00BD0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4021" w14:textId="77777777" w:rsidR="00A60128" w:rsidRDefault="00A60128" w:rsidP="000172E5">
      <w:pPr>
        <w:spacing w:after="0" w:line="240" w:lineRule="auto"/>
      </w:pPr>
      <w:r>
        <w:separator/>
      </w:r>
    </w:p>
  </w:footnote>
  <w:footnote w:type="continuationSeparator" w:id="0">
    <w:p w14:paraId="53217EEF" w14:textId="77777777" w:rsidR="00A60128" w:rsidRDefault="00A60128" w:rsidP="000172E5">
      <w:pPr>
        <w:spacing w:after="0" w:line="240" w:lineRule="auto"/>
      </w:pPr>
      <w:r>
        <w:continuationSeparator/>
      </w:r>
    </w:p>
  </w:footnote>
  <w:footnote w:type="continuationNotice" w:id="1">
    <w:p w14:paraId="36D21663" w14:textId="77777777" w:rsidR="00A60128" w:rsidRDefault="00A601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tblGrid>
    <w:tr w:rsidR="00BD04CA" w:rsidRPr="00434A6A" w14:paraId="6F3D427D" w14:textId="77777777" w:rsidTr="00EE666C">
      <w:trPr>
        <w:trHeight w:val="990"/>
      </w:trPr>
      <w:tc>
        <w:tcPr>
          <w:tcW w:w="1350" w:type="dxa"/>
          <w:vAlign w:val="center"/>
        </w:tcPr>
        <w:p w14:paraId="15AB7F3F" w14:textId="77777777" w:rsidR="00BD04CA" w:rsidRPr="00434A6A" w:rsidRDefault="00BD04CA" w:rsidP="00637200">
          <w:pPr>
            <w:pStyle w:val="Header"/>
            <w:rPr>
              <w:color w:val="0A273C" w:themeColor="accent1" w:themeShade="80"/>
              <w:szCs w:val="44"/>
            </w:rPr>
          </w:pPr>
        </w:p>
      </w:tc>
    </w:tr>
  </w:tbl>
  <w:p w14:paraId="1C2CB4DE" w14:textId="77777777" w:rsidR="00BD04CA" w:rsidRPr="00311D4F" w:rsidRDefault="00BD04CA" w:rsidP="00311D4F">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8535" w14:textId="1BC5EA80" w:rsidR="00BD04CA" w:rsidRPr="004E6300" w:rsidRDefault="002E7528" w:rsidP="004E6300">
    <w:pPr>
      <w:pStyle w:val="Header"/>
      <w:jc w:val="right"/>
      <w:rPr>
        <w:color w:val="0A273C" w:themeColor="accent1" w:themeShade="80"/>
        <w:sz w:val="40"/>
        <w:szCs w:val="40"/>
      </w:rPr>
    </w:pPr>
    <w:r>
      <w:rPr>
        <w:noProof/>
        <w:sz w:val="36"/>
        <w:szCs w:val="40"/>
      </w:rPr>
      <w:pict w14:anchorId="4B3C3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35pt;margin-top:-8.25pt;width:146.4pt;height:55.3pt;z-index:-251656704;mso-position-horizontal-relative:text;mso-position-vertical-relative:text;mso-width-relative:page;mso-height-relative:page" wrapcoords="-65 0 -65 21427 21600 21427 21600 0 -65 0">
          <v:imagedata r:id="rId1" o:title="YoungEalingFoundationRGB-02"/>
          <w10:wrap type="tight"/>
        </v:shape>
      </w:pict>
    </w:r>
    <w:r w:rsidR="00BD04CA">
      <w:rPr>
        <w:color w:val="0A273C" w:themeColor="accent1" w:themeShade="80"/>
        <w:sz w:val="36"/>
        <w:szCs w:val="40"/>
      </w:rPr>
      <w:t>SMALL GRANTS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2E788C"/>
    <w:multiLevelType w:val="hybridMultilevel"/>
    <w:tmpl w:val="38824528"/>
    <w:lvl w:ilvl="0" w:tplc="A96E6B28">
      <w:numFmt w:val="bullet"/>
      <w:lvlText w:val="·"/>
      <w:lvlJc w:val="left"/>
      <w:pPr>
        <w:ind w:left="876" w:hanging="51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5B494F"/>
    <w:multiLevelType w:val="hybridMultilevel"/>
    <w:tmpl w:val="1C94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9EA11FE"/>
    <w:multiLevelType w:val="hybridMultilevel"/>
    <w:tmpl w:val="55D6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A6573F"/>
    <w:multiLevelType w:val="hybridMultilevel"/>
    <w:tmpl w:val="F842ABDC"/>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B4960"/>
    <w:multiLevelType w:val="hybridMultilevel"/>
    <w:tmpl w:val="5A7821C4"/>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0"/>
  </w:num>
  <w:num w:numId="4">
    <w:abstractNumId w:val="15"/>
  </w:num>
  <w:num w:numId="5">
    <w:abstractNumId w:val="17"/>
  </w:num>
  <w:num w:numId="6">
    <w:abstractNumId w:val="24"/>
  </w:num>
  <w:num w:numId="7">
    <w:abstractNumId w:val="9"/>
  </w:num>
  <w:num w:numId="8">
    <w:abstractNumId w:val="13"/>
  </w:num>
  <w:num w:numId="9">
    <w:abstractNumId w:val="22"/>
  </w:num>
  <w:num w:numId="10">
    <w:abstractNumId w:val="2"/>
  </w:num>
  <w:num w:numId="11">
    <w:abstractNumId w:val="7"/>
  </w:num>
  <w:num w:numId="12">
    <w:abstractNumId w:val="0"/>
  </w:num>
  <w:num w:numId="13">
    <w:abstractNumId w:val="3"/>
  </w:num>
  <w:num w:numId="14">
    <w:abstractNumId w:val="12"/>
  </w:num>
  <w:num w:numId="15">
    <w:abstractNumId w:val="11"/>
  </w:num>
  <w:num w:numId="16">
    <w:abstractNumId w:val="21"/>
  </w:num>
  <w:num w:numId="17">
    <w:abstractNumId w:val="4"/>
  </w:num>
  <w:num w:numId="18">
    <w:abstractNumId w:val="26"/>
  </w:num>
  <w:num w:numId="19">
    <w:abstractNumId w:val="23"/>
  </w:num>
  <w:num w:numId="20">
    <w:abstractNumId w:val="18"/>
  </w:num>
  <w:num w:numId="21">
    <w:abstractNumId w:val="25"/>
  </w:num>
  <w:num w:numId="22">
    <w:abstractNumId w:val="6"/>
  </w:num>
  <w:num w:numId="23">
    <w:abstractNumId w:val="5"/>
  </w:num>
  <w:num w:numId="24">
    <w:abstractNumId w:val="16"/>
  </w:num>
  <w:num w:numId="25">
    <w:abstractNumId w:val="8"/>
  </w:num>
  <w:num w:numId="26">
    <w:abstractNumId w:val="19"/>
  </w:num>
  <w:num w:numId="2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6A"/>
    <w:rsid w:val="000172E5"/>
    <w:rsid w:val="00033F14"/>
    <w:rsid w:val="0004268F"/>
    <w:rsid w:val="00052382"/>
    <w:rsid w:val="00061C51"/>
    <w:rsid w:val="0006568A"/>
    <w:rsid w:val="00076F0F"/>
    <w:rsid w:val="00084253"/>
    <w:rsid w:val="000D1F49"/>
    <w:rsid w:val="00131B88"/>
    <w:rsid w:val="001727CA"/>
    <w:rsid w:val="001800AB"/>
    <w:rsid w:val="001E4428"/>
    <w:rsid w:val="001F5C42"/>
    <w:rsid w:val="002557B3"/>
    <w:rsid w:val="002859EE"/>
    <w:rsid w:val="002C56E6"/>
    <w:rsid w:val="002E6731"/>
    <w:rsid w:val="002E7528"/>
    <w:rsid w:val="002F089A"/>
    <w:rsid w:val="00311D4F"/>
    <w:rsid w:val="003279A5"/>
    <w:rsid w:val="0034390E"/>
    <w:rsid w:val="00344849"/>
    <w:rsid w:val="00361E11"/>
    <w:rsid w:val="003769BA"/>
    <w:rsid w:val="003A1E0C"/>
    <w:rsid w:val="003F0847"/>
    <w:rsid w:val="0040090B"/>
    <w:rsid w:val="00434A6A"/>
    <w:rsid w:val="0046302A"/>
    <w:rsid w:val="00487D2D"/>
    <w:rsid w:val="004D5D62"/>
    <w:rsid w:val="004E6300"/>
    <w:rsid w:val="005112D0"/>
    <w:rsid w:val="0055392F"/>
    <w:rsid w:val="005778A2"/>
    <w:rsid w:val="00577E06"/>
    <w:rsid w:val="00583334"/>
    <w:rsid w:val="005A3BF7"/>
    <w:rsid w:val="005F2035"/>
    <w:rsid w:val="005F7990"/>
    <w:rsid w:val="006145D8"/>
    <w:rsid w:val="00626D34"/>
    <w:rsid w:val="00637200"/>
    <w:rsid w:val="0063739C"/>
    <w:rsid w:val="006E2A28"/>
    <w:rsid w:val="006F7ABD"/>
    <w:rsid w:val="007147D7"/>
    <w:rsid w:val="00753EA9"/>
    <w:rsid w:val="00770F25"/>
    <w:rsid w:val="007A35A8"/>
    <w:rsid w:val="007B0A85"/>
    <w:rsid w:val="007C1935"/>
    <w:rsid w:val="007C6A52"/>
    <w:rsid w:val="0082043E"/>
    <w:rsid w:val="00846B76"/>
    <w:rsid w:val="008A7415"/>
    <w:rsid w:val="008E203A"/>
    <w:rsid w:val="0091229C"/>
    <w:rsid w:val="009258ED"/>
    <w:rsid w:val="00935025"/>
    <w:rsid w:val="00940E73"/>
    <w:rsid w:val="00972771"/>
    <w:rsid w:val="0098597D"/>
    <w:rsid w:val="009F619A"/>
    <w:rsid w:val="009F6DDE"/>
    <w:rsid w:val="00A017EA"/>
    <w:rsid w:val="00A370A8"/>
    <w:rsid w:val="00A43AA2"/>
    <w:rsid w:val="00A60128"/>
    <w:rsid w:val="00B337A2"/>
    <w:rsid w:val="00B370F9"/>
    <w:rsid w:val="00BA6478"/>
    <w:rsid w:val="00BD04CA"/>
    <w:rsid w:val="00BD4753"/>
    <w:rsid w:val="00BD5CB1"/>
    <w:rsid w:val="00BE62EE"/>
    <w:rsid w:val="00C003BA"/>
    <w:rsid w:val="00C4602F"/>
    <w:rsid w:val="00C46878"/>
    <w:rsid w:val="00C6231D"/>
    <w:rsid w:val="00C62B85"/>
    <w:rsid w:val="00C9391B"/>
    <w:rsid w:val="00CB4A51"/>
    <w:rsid w:val="00CD4532"/>
    <w:rsid w:val="00CD47B0"/>
    <w:rsid w:val="00CE6104"/>
    <w:rsid w:val="00CE7918"/>
    <w:rsid w:val="00D16163"/>
    <w:rsid w:val="00D44E8D"/>
    <w:rsid w:val="00D676F7"/>
    <w:rsid w:val="00DB3FAD"/>
    <w:rsid w:val="00DC71EC"/>
    <w:rsid w:val="00E61C09"/>
    <w:rsid w:val="00EB3B58"/>
    <w:rsid w:val="00EC7359"/>
    <w:rsid w:val="00EE3054"/>
    <w:rsid w:val="00EE666C"/>
    <w:rsid w:val="00F00606"/>
    <w:rsid w:val="00F01256"/>
    <w:rsid w:val="00F672F9"/>
    <w:rsid w:val="00F76198"/>
    <w:rsid w:val="00FC7475"/>
    <w:rsid w:val="00FD46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037A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76F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Style1">
    <w:name w:val="Style1"/>
    <w:basedOn w:val="Normal"/>
    <w:link w:val="Style1Char"/>
    <w:uiPriority w:val="1"/>
    <w:rsid w:val="002E6731"/>
    <w:pPr>
      <w:pBdr>
        <w:top w:val="single" w:sz="4" w:space="1" w:color="auto"/>
        <w:left w:val="single" w:sz="4" w:space="4" w:color="auto"/>
        <w:bottom w:val="single" w:sz="4" w:space="1" w:color="auto"/>
        <w:right w:val="single" w:sz="4" w:space="4" w:color="auto"/>
      </w:pBdr>
    </w:pPr>
  </w:style>
  <w:style w:type="paragraph" w:customStyle="1" w:styleId="Style2">
    <w:name w:val="Style2"/>
    <w:basedOn w:val="Normal"/>
    <w:link w:val="Style2Char"/>
    <w:uiPriority w:val="1"/>
    <w:qFormat/>
    <w:rsid w:val="002E6731"/>
    <w:p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DefaultParagraphFont"/>
    <w:link w:val="Style1"/>
    <w:uiPriority w:val="1"/>
    <w:rsid w:val="002E6731"/>
  </w:style>
  <w:style w:type="paragraph" w:styleId="ListParagraph">
    <w:name w:val="List Paragraph"/>
    <w:basedOn w:val="Normal"/>
    <w:uiPriority w:val="34"/>
    <w:semiHidden/>
    <w:qFormat/>
    <w:rsid w:val="00FD460B"/>
    <w:pPr>
      <w:ind w:left="720"/>
      <w:contextualSpacing/>
    </w:pPr>
  </w:style>
  <w:style w:type="character" w:customStyle="1" w:styleId="Style2Char">
    <w:name w:val="Style2 Char"/>
    <w:basedOn w:val="DefaultParagraphFont"/>
    <w:link w:val="Style2"/>
    <w:uiPriority w:val="1"/>
    <w:rsid w:val="002E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31423">
      <w:bodyDiv w:val="1"/>
      <w:marLeft w:val="0"/>
      <w:marRight w:val="0"/>
      <w:marTop w:val="0"/>
      <w:marBottom w:val="0"/>
      <w:divBdr>
        <w:top w:val="none" w:sz="0" w:space="0" w:color="auto"/>
        <w:left w:val="none" w:sz="0" w:space="0" w:color="auto"/>
        <w:bottom w:val="none" w:sz="0" w:space="0" w:color="auto"/>
        <w:right w:val="none" w:sz="0" w:space="0" w:color="auto"/>
      </w:divBdr>
    </w:div>
    <w:div w:id="7737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vgeni@youngealingfoundation.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nd.firefox.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ransf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vgenijsZajec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64D526831C416C9E825520C7BED8D8"/>
        <w:category>
          <w:name w:val="General"/>
          <w:gallery w:val="placeholder"/>
        </w:category>
        <w:types>
          <w:type w:val="bbPlcHdr"/>
        </w:types>
        <w:behaviors>
          <w:behavior w:val="content"/>
        </w:behaviors>
        <w:guid w:val="{00FB2A89-1801-495E-A174-42E39F6C7AFD}"/>
      </w:docPartPr>
      <w:docPartBody>
        <w:p w:rsidR="00401043" w:rsidRDefault="00296EED" w:rsidP="00296EED">
          <w:pPr>
            <w:pStyle w:val="AA64D526831C416C9E825520C7BED8D817"/>
          </w:pPr>
          <w:r w:rsidRPr="003A1E0C">
            <w:rPr>
              <w:i/>
            </w:rPr>
            <w:t>Choose option that applies</w:t>
          </w:r>
        </w:p>
      </w:docPartBody>
    </w:docPart>
    <w:docPart>
      <w:docPartPr>
        <w:name w:val="0768DFAA9410472DBD2F113E9201DF37"/>
        <w:category>
          <w:name w:val="General"/>
          <w:gallery w:val="placeholder"/>
        </w:category>
        <w:types>
          <w:type w:val="bbPlcHdr"/>
        </w:types>
        <w:behaviors>
          <w:behavior w:val="content"/>
        </w:behaviors>
        <w:guid w:val="{4F74DA48-78FD-4E58-BA69-D0E36E4573B4}"/>
      </w:docPartPr>
      <w:docPartBody>
        <w:p w:rsidR="00401043" w:rsidRDefault="00296EED" w:rsidP="00296EED">
          <w:pPr>
            <w:pStyle w:val="0768DFAA9410472DBD2F113E9201DF3716"/>
          </w:pPr>
          <w:r w:rsidRPr="003A1E0C">
            <w:rPr>
              <w:i/>
            </w:rPr>
            <w:t>Choose option that applies</w:t>
          </w:r>
        </w:p>
      </w:docPartBody>
    </w:docPart>
    <w:docPart>
      <w:docPartPr>
        <w:name w:val="B72F859167D04490AA338C582864E4CC"/>
        <w:category>
          <w:name w:val="General"/>
          <w:gallery w:val="placeholder"/>
        </w:category>
        <w:types>
          <w:type w:val="bbPlcHdr"/>
        </w:types>
        <w:behaviors>
          <w:behavior w:val="content"/>
        </w:behaviors>
        <w:guid w:val="{2D5BA057-FD0B-46CF-AA90-AA6A6EE034CB}"/>
      </w:docPartPr>
      <w:docPartBody>
        <w:p w:rsidR="00401043" w:rsidRDefault="00296EED" w:rsidP="00296EED">
          <w:pPr>
            <w:pStyle w:val="B72F859167D04490AA338C582864E4CC16"/>
          </w:pPr>
          <w:r w:rsidRPr="003A1E0C">
            <w:rPr>
              <w:i/>
            </w:rPr>
            <w:t>Choose option that applies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INPro-Regular">
    <w:altName w:val="Corbel"/>
    <w:panose1 w:val="00000000000000000000"/>
    <w:charset w:val="00"/>
    <w:family w:val="modern"/>
    <w:notTrueType/>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043"/>
    <w:rsid w:val="001032D7"/>
    <w:rsid w:val="00296EED"/>
    <w:rsid w:val="00401043"/>
    <w:rsid w:val="00596976"/>
    <w:rsid w:val="0093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01043"/>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1043"/>
    <w:rPr>
      <w:rFonts w:asciiTheme="majorHAnsi" w:eastAsiaTheme="minorHAnsi" w:hAnsiTheme="majorHAnsi"/>
      <w:b/>
      <w:sz w:val="28"/>
      <w:szCs w:val="28"/>
      <w:lang w:val="en-US" w:eastAsia="en-US"/>
    </w:rPr>
  </w:style>
  <w:style w:type="character" w:styleId="PlaceholderText">
    <w:name w:val="Placeholder Text"/>
    <w:basedOn w:val="DefaultParagraphFont"/>
    <w:uiPriority w:val="99"/>
    <w:semiHidden/>
    <w:rsid w:val="0093042F"/>
    <w:rPr>
      <w:color w:val="808080"/>
    </w:rPr>
  </w:style>
  <w:style w:type="paragraph" w:customStyle="1" w:styleId="AA64D526831C416C9E825520C7BED8D817">
    <w:name w:val="AA64D526831C416C9E825520C7BED8D817"/>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6">
    <w:name w:val="0768DFAA9410472DBD2F113E9201DF3716"/>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B72F859167D04490AA338C582864E4CC16">
    <w:name w:val="B72F859167D04490AA338C582864E4CC16"/>
    <w:rsid w:val="00296EED"/>
    <w:pPr>
      <w:spacing w:before="120" w:after="120" w:line="240" w:lineRule="auto"/>
      <w:outlineLvl w:val="0"/>
    </w:pPr>
    <w:rPr>
      <w:rFonts w:asciiTheme="majorHAnsi" w:eastAsiaTheme="minorHAnsi" w:hAnsiTheme="majorHAnsi"/>
      <w:b/>
      <w:sz w:val="28"/>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959e4df4-4bca-4e00-a30d-f77a9ba192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BE3CFE15759E42ABAB3652F30F0613" ma:contentTypeVersion="13" ma:contentTypeDescription="Create a new document." ma:contentTypeScope="" ma:versionID="69412a1df87d66bc61bb49ad02cb6a52">
  <xsd:schema xmlns:xsd="http://www.w3.org/2001/XMLSchema" xmlns:xs="http://www.w3.org/2001/XMLSchema" xmlns:p="http://schemas.microsoft.com/office/2006/metadata/properties" xmlns:ns2="959e4df4-4bca-4e00-a30d-f77a9ba19244" xmlns:ns3="926afca9-384a-4e7e-aaa2-5cd20776d168" targetNamespace="http://schemas.microsoft.com/office/2006/metadata/properties" ma:root="true" ma:fieldsID="eed6f17b1c9195e81c8477568e05e4f6" ns2:_="" ns3:_="">
    <xsd:import namespace="959e4df4-4bca-4e00-a30d-f77a9ba19244"/>
    <xsd:import namespace="926afca9-384a-4e7e-aaa2-5cd20776d1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e4df4-4bca-4e00-a30d-f77a9ba1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6afca9-384a-4e7e-aaa2-5cd20776d1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3BA0CE-81E3-413B-B001-AB3C8BBEB29A}">
  <ds:schemaRefs>
    <ds:schemaRef ds:uri="http://schemas.openxmlformats.org/officeDocument/2006/bibliography"/>
  </ds:schemaRefs>
</ds:datastoreItem>
</file>

<file path=customXml/itemProps2.xml><?xml version="1.0" encoding="utf-8"?>
<ds:datastoreItem xmlns:ds="http://schemas.openxmlformats.org/officeDocument/2006/customXml" ds:itemID="{57659BE6-7475-4546-8592-FFB69CC9D71F}">
  <ds:schemaRefs>
    <ds:schemaRef ds:uri="http://purl.org/dc/terms/"/>
    <ds:schemaRef ds:uri="http://schemas.microsoft.com/office/2006/documentManagement/types"/>
    <ds:schemaRef ds:uri="926afca9-384a-4e7e-aaa2-5cd20776d168"/>
    <ds:schemaRef ds:uri="http://schemas.openxmlformats.org/package/2006/metadata/core-properties"/>
    <ds:schemaRef ds:uri="http://purl.org/dc/elements/1.1/"/>
    <ds:schemaRef ds:uri="http://purl.org/dc/dcmitype/"/>
    <ds:schemaRef ds:uri="http://schemas.microsoft.com/office/infopath/2007/PartnerControls"/>
    <ds:schemaRef ds:uri="959e4df4-4bca-4e00-a30d-f77a9ba1924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2B716CD6-DAF5-4F27-844D-97A20D299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e4df4-4bca-4e00-a30d-f77a9ba19244"/>
    <ds:schemaRef ds:uri="926afca9-384a-4e7e-aaa2-5cd20776d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6</Pages>
  <Words>510</Words>
  <Characters>2907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2022-03-21T12:43:00Z</dcterms:created>
  <dcterms:modified xsi:type="dcterms:W3CDTF">2022-03-21T12:43:00Z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0x01010028BE3CFE15759E42ABAB3652F30F0613</vt:lpwstr>
  </property>
</Properties>
</file>